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E89F0" w14:textId="77777777" w:rsidR="00FF78F9" w:rsidRPr="00C12C61" w:rsidRDefault="00FF78F9" w:rsidP="00655CC2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12C61">
        <w:rPr>
          <w:rFonts w:ascii="Times New Roman" w:hAnsi="Times New Roman" w:cs="Times New Roman"/>
          <w:b/>
          <w:color w:val="auto"/>
          <w:sz w:val="24"/>
          <w:szCs w:val="24"/>
        </w:rPr>
        <w:t>MTÜ Eesti Pimedate Liit (EPL) juhatuse koosoleku protokoll nr 26-</w:t>
      </w:r>
      <w:r w:rsidR="008419AB" w:rsidRPr="00C12C61">
        <w:rPr>
          <w:rFonts w:ascii="Times New Roman" w:hAnsi="Times New Roman" w:cs="Times New Roman"/>
          <w:b/>
          <w:color w:val="auto"/>
          <w:sz w:val="24"/>
          <w:szCs w:val="24"/>
        </w:rPr>
        <w:t>4</w:t>
      </w:r>
    </w:p>
    <w:p w14:paraId="313E9474" w14:textId="77777777" w:rsidR="00FF78F9" w:rsidRPr="00C12C61" w:rsidRDefault="00FF78F9" w:rsidP="008E01A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8D1FEEE" w14:textId="77777777" w:rsidR="00FF78F9" w:rsidRPr="00C12C61" w:rsidRDefault="00FF78F9" w:rsidP="00C12C6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12C61">
        <w:rPr>
          <w:rFonts w:ascii="Times New Roman" w:hAnsi="Times New Roman" w:cs="Times New Roman"/>
          <w:b/>
          <w:sz w:val="24"/>
          <w:szCs w:val="24"/>
        </w:rPr>
        <w:t xml:space="preserve">Kuupäev ja koht: </w:t>
      </w:r>
      <w:r w:rsidR="008419AB" w:rsidRPr="00C12C61">
        <w:rPr>
          <w:rFonts w:ascii="Times New Roman" w:hAnsi="Times New Roman" w:cs="Times New Roman"/>
          <w:b/>
          <w:sz w:val="24"/>
          <w:szCs w:val="24"/>
        </w:rPr>
        <w:t>13. august</w:t>
      </w:r>
      <w:r w:rsidRPr="00C12C61">
        <w:rPr>
          <w:rFonts w:ascii="Times New Roman" w:hAnsi="Times New Roman" w:cs="Times New Roman"/>
          <w:b/>
          <w:sz w:val="24"/>
          <w:szCs w:val="24"/>
        </w:rPr>
        <w:t xml:space="preserve"> 2026, </w:t>
      </w:r>
      <w:proofErr w:type="spellStart"/>
      <w:r w:rsidR="00655506" w:rsidRPr="00C12C61">
        <w:rPr>
          <w:rFonts w:ascii="Times New Roman" w:hAnsi="Times New Roman" w:cs="Times New Roman"/>
          <w:b/>
          <w:sz w:val="24"/>
          <w:szCs w:val="24"/>
        </w:rPr>
        <w:t>Zoom</w:t>
      </w:r>
      <w:proofErr w:type="spellEnd"/>
      <w:r w:rsidR="00655506" w:rsidRPr="00C12C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B2DD3AB" w14:textId="77777777" w:rsidR="00FF78F9" w:rsidRPr="00C12C61" w:rsidRDefault="00FF78F9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>Koosolekut juhatas juhatuse esimees Jakob Rosin.</w:t>
      </w:r>
    </w:p>
    <w:p w14:paraId="681E0D7A" w14:textId="77777777" w:rsidR="00FF78F9" w:rsidRPr="00C12C61" w:rsidRDefault="00FF78F9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>Koosolekut protokollis tegevjuht Mari Sepp.</w:t>
      </w:r>
    </w:p>
    <w:p w14:paraId="63F7F0A9" w14:textId="6F839BCE" w:rsidR="00FF78F9" w:rsidRPr="00C12C61" w:rsidRDefault="00FF78F9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Koosolekul osalesid </w:t>
      </w:r>
      <w:proofErr w:type="spellStart"/>
      <w:r w:rsidR="00655506" w:rsidRPr="00C12C61">
        <w:rPr>
          <w:rFonts w:ascii="Times New Roman" w:hAnsi="Times New Roman" w:cs="Times New Roman"/>
          <w:sz w:val="24"/>
          <w:szCs w:val="24"/>
        </w:rPr>
        <w:t>Zoomi</w:t>
      </w:r>
      <w:proofErr w:type="spellEnd"/>
      <w:r w:rsidR="00655506" w:rsidRPr="00C12C61">
        <w:rPr>
          <w:rFonts w:ascii="Times New Roman" w:hAnsi="Times New Roman" w:cs="Times New Roman"/>
          <w:sz w:val="24"/>
          <w:szCs w:val="24"/>
        </w:rPr>
        <w:t xml:space="preserve"> kaudu </w:t>
      </w:r>
      <w:r w:rsidR="00864E1A" w:rsidRPr="00C12C61">
        <w:rPr>
          <w:rFonts w:ascii="Times New Roman" w:hAnsi="Times New Roman" w:cs="Times New Roman"/>
          <w:sz w:val="24"/>
          <w:szCs w:val="24"/>
        </w:rPr>
        <w:t xml:space="preserve">EPL-i </w:t>
      </w:r>
      <w:r w:rsidRPr="00C12C61">
        <w:rPr>
          <w:rFonts w:ascii="Times New Roman" w:hAnsi="Times New Roman" w:cs="Times New Roman"/>
          <w:sz w:val="24"/>
          <w:szCs w:val="24"/>
        </w:rPr>
        <w:t xml:space="preserve">juhatuse esimees Jakob Rosin, liikmed </w:t>
      </w:r>
      <w:r w:rsidR="00655506" w:rsidRPr="00C12C61">
        <w:rPr>
          <w:rFonts w:ascii="Times New Roman" w:hAnsi="Times New Roman" w:cs="Times New Roman"/>
          <w:sz w:val="24"/>
          <w:szCs w:val="24"/>
        </w:rPr>
        <w:t xml:space="preserve">Elisabeth </w:t>
      </w:r>
      <w:proofErr w:type="spellStart"/>
      <w:r w:rsidR="00655506" w:rsidRPr="00C12C61">
        <w:rPr>
          <w:rFonts w:ascii="Times New Roman" w:hAnsi="Times New Roman" w:cs="Times New Roman"/>
          <w:sz w:val="24"/>
          <w:szCs w:val="24"/>
        </w:rPr>
        <w:t>Egel</w:t>
      </w:r>
      <w:proofErr w:type="spellEnd"/>
      <w:r w:rsidR="00655506" w:rsidRPr="00C12C61">
        <w:rPr>
          <w:rFonts w:ascii="Times New Roman" w:hAnsi="Times New Roman" w:cs="Times New Roman"/>
          <w:sz w:val="24"/>
          <w:szCs w:val="24"/>
        </w:rPr>
        <w:t xml:space="preserve">, </w:t>
      </w:r>
      <w:r w:rsidR="006E3757">
        <w:rPr>
          <w:rFonts w:ascii="Times New Roman" w:hAnsi="Times New Roman" w:cs="Times New Roman"/>
          <w:sz w:val="24"/>
          <w:szCs w:val="24"/>
        </w:rPr>
        <w:t xml:space="preserve">Priit Kasepalu, Anneli Lõhmus, </w:t>
      </w:r>
      <w:proofErr w:type="spellStart"/>
      <w:r w:rsidR="00AC4B9F" w:rsidRPr="00C12C61">
        <w:rPr>
          <w:rFonts w:ascii="Times New Roman" w:hAnsi="Times New Roman" w:cs="Times New Roman"/>
          <w:sz w:val="24"/>
          <w:szCs w:val="24"/>
        </w:rPr>
        <w:t>Monica</w:t>
      </w:r>
      <w:proofErr w:type="spellEnd"/>
      <w:r w:rsidR="00AC4B9F" w:rsidRPr="00C12C61">
        <w:rPr>
          <w:rFonts w:ascii="Times New Roman" w:hAnsi="Times New Roman" w:cs="Times New Roman"/>
          <w:sz w:val="24"/>
          <w:szCs w:val="24"/>
        </w:rPr>
        <w:t xml:space="preserve"> Lõvi</w:t>
      </w:r>
      <w:r w:rsidR="00864E1A" w:rsidRPr="00C12C61">
        <w:rPr>
          <w:rFonts w:ascii="Times New Roman" w:hAnsi="Times New Roman" w:cs="Times New Roman"/>
          <w:sz w:val="24"/>
          <w:szCs w:val="24"/>
        </w:rPr>
        <w:t xml:space="preserve"> ja</w:t>
      </w:r>
      <w:r w:rsidRPr="00C12C61">
        <w:rPr>
          <w:rFonts w:ascii="Times New Roman" w:hAnsi="Times New Roman" w:cs="Times New Roman"/>
          <w:sz w:val="24"/>
          <w:szCs w:val="24"/>
        </w:rPr>
        <w:t xml:space="preserve"> Tiina Tamm</w:t>
      </w:r>
      <w:r w:rsidR="00655506" w:rsidRPr="00C12C61">
        <w:rPr>
          <w:rFonts w:ascii="Times New Roman" w:hAnsi="Times New Roman" w:cs="Times New Roman"/>
          <w:sz w:val="24"/>
          <w:szCs w:val="24"/>
        </w:rPr>
        <w:t>.</w:t>
      </w:r>
    </w:p>
    <w:p w14:paraId="39D88073" w14:textId="77777777" w:rsidR="008A2D0B" w:rsidRPr="00C12C61" w:rsidRDefault="00FF78F9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Puudus Ago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Kivilo</w:t>
      </w:r>
      <w:proofErr w:type="spellEnd"/>
      <w:r w:rsidR="008A2D0B" w:rsidRPr="00C12C61">
        <w:rPr>
          <w:rFonts w:ascii="Times New Roman" w:hAnsi="Times New Roman" w:cs="Times New Roman"/>
          <w:sz w:val="24"/>
          <w:szCs w:val="24"/>
        </w:rPr>
        <w:t>.</w:t>
      </w:r>
    </w:p>
    <w:p w14:paraId="41C49BB0" w14:textId="77777777" w:rsidR="00FF78F9" w:rsidRPr="00C12C61" w:rsidRDefault="00FF78F9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Koosolekul osales </w:t>
      </w:r>
      <w:r w:rsidR="00AC4B9F" w:rsidRPr="00C12C61">
        <w:rPr>
          <w:rFonts w:ascii="Times New Roman" w:hAnsi="Times New Roman" w:cs="Times New Roman"/>
          <w:sz w:val="24"/>
          <w:szCs w:val="24"/>
        </w:rPr>
        <w:t>6</w:t>
      </w:r>
      <w:r w:rsidRPr="00C12C61">
        <w:rPr>
          <w:rFonts w:ascii="Times New Roman" w:hAnsi="Times New Roman" w:cs="Times New Roman"/>
          <w:sz w:val="24"/>
          <w:szCs w:val="24"/>
        </w:rPr>
        <w:t xml:space="preserve"> juhatuse liiget 7st. Seega oli koosolek otsustusvõimeline. </w:t>
      </w:r>
    </w:p>
    <w:p w14:paraId="2E957599" w14:textId="77777777" w:rsidR="00FF78F9" w:rsidRPr="00C12C61" w:rsidRDefault="00FF78F9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Koosolekust võttis osa tegevjuht Mari Sepp. </w:t>
      </w:r>
    </w:p>
    <w:p w14:paraId="36CD2D13" w14:textId="77777777" w:rsidR="00FF78F9" w:rsidRPr="00C12C61" w:rsidRDefault="00FF78F9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>Koosolek algas kell 11.30 ja lõppes kell 12.45.</w:t>
      </w:r>
    </w:p>
    <w:p w14:paraId="7846F81B" w14:textId="77777777" w:rsidR="00FF78F9" w:rsidRPr="00C12C61" w:rsidRDefault="00FF78F9" w:rsidP="00C12C6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5A92B94" w14:textId="77777777" w:rsidR="00FF78F9" w:rsidRPr="00C12C61" w:rsidRDefault="00FF78F9" w:rsidP="00C12C61">
      <w:pPr>
        <w:pStyle w:val="Heading2"/>
        <w:spacing w:line="276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12C61">
        <w:rPr>
          <w:rFonts w:ascii="Times New Roman" w:hAnsi="Times New Roman" w:cs="Times New Roman"/>
          <w:b/>
          <w:color w:val="auto"/>
          <w:sz w:val="24"/>
          <w:szCs w:val="24"/>
        </w:rPr>
        <w:t>Koosoleku päevakord:</w:t>
      </w:r>
    </w:p>
    <w:p w14:paraId="55F9ABB3" w14:textId="77777777" w:rsidR="008419AB" w:rsidRPr="00C12C61" w:rsidRDefault="008419AB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63CD12F" w14:textId="77777777" w:rsidR="008419AB" w:rsidRPr="00C12C61" w:rsidRDefault="008419AB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>1. Tegevus ajavahemikus 2. juuni – 13. august 2026</w:t>
      </w:r>
    </w:p>
    <w:p w14:paraId="4631EC23" w14:textId="77777777" w:rsidR="008419AB" w:rsidRPr="00C12C61" w:rsidRDefault="008419AB" w:rsidP="00C12C61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2. </w:t>
      </w:r>
      <w:r w:rsidRPr="00C12C61">
        <w:rPr>
          <w:rFonts w:ascii="Times New Roman" w:eastAsia="Times New Roman" w:hAnsi="Times New Roman" w:cs="Times New Roman"/>
          <w:sz w:val="24"/>
          <w:szCs w:val="24"/>
        </w:rPr>
        <w:t>Kiviküla kinnistute ärajäänud tehing ja edasine areng</w:t>
      </w:r>
    </w:p>
    <w:p w14:paraId="043CE26B" w14:textId="77777777" w:rsidR="008419AB" w:rsidRPr="00C12C61" w:rsidRDefault="008419AB" w:rsidP="00C12C61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C61">
        <w:rPr>
          <w:rFonts w:ascii="Times New Roman" w:eastAsia="Times New Roman" w:hAnsi="Times New Roman" w:cs="Times New Roman"/>
          <w:sz w:val="24"/>
          <w:szCs w:val="24"/>
        </w:rPr>
        <w:t>3. Laki Auto OÜ-ga edasise tegevuse kinnitamine</w:t>
      </w:r>
    </w:p>
    <w:p w14:paraId="2EC6E555" w14:textId="76E0F2A7" w:rsidR="008419AB" w:rsidRPr="00C12C61" w:rsidRDefault="008419AB" w:rsidP="00C12C61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4. </w:t>
      </w:r>
      <w:r w:rsidR="00571D13">
        <w:rPr>
          <w:rFonts w:ascii="Times New Roman" w:hAnsi="Times New Roman" w:cs="Times New Roman"/>
          <w:sz w:val="24"/>
          <w:szCs w:val="24"/>
        </w:rPr>
        <w:t xml:space="preserve">Eesti Puuetega Inimeste </w:t>
      </w:r>
      <w:r w:rsidRPr="00C12C61">
        <w:rPr>
          <w:rFonts w:ascii="Times New Roman" w:hAnsi="Times New Roman" w:cs="Times New Roman"/>
          <w:sz w:val="24"/>
          <w:szCs w:val="24"/>
        </w:rPr>
        <w:t>Koja üldkoosoleku otsuste kohta seisukohtade kinnitamine</w:t>
      </w:r>
    </w:p>
    <w:p w14:paraId="1F58CC24" w14:textId="77777777" w:rsidR="008419AB" w:rsidRPr="00C12C61" w:rsidRDefault="008419AB" w:rsidP="00C12C61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C61">
        <w:rPr>
          <w:rFonts w:ascii="Times New Roman" w:eastAsia="Times New Roman" w:hAnsi="Times New Roman" w:cs="Times New Roman"/>
          <w:sz w:val="24"/>
          <w:szCs w:val="24"/>
        </w:rPr>
        <w:t>5. Kirjad ja info</w:t>
      </w:r>
    </w:p>
    <w:p w14:paraId="2C9C47E3" w14:textId="77777777" w:rsidR="00FF78F9" w:rsidRPr="00C12C61" w:rsidRDefault="00FF78F9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>Juhatus kinnitas koosoleku päevakorra.</w:t>
      </w:r>
    </w:p>
    <w:p w14:paraId="027E9BE5" w14:textId="77777777" w:rsidR="00FF78F9" w:rsidRPr="00C12C61" w:rsidRDefault="00FF78F9" w:rsidP="00C12C6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E2F5E28" w14:textId="77777777" w:rsidR="00FF78F9" w:rsidRPr="00C12C61" w:rsidRDefault="00FF78F9" w:rsidP="00C12C61">
      <w:pPr>
        <w:pStyle w:val="Heading2"/>
        <w:spacing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 w:rsidRPr="00C12C61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Päevakorrapunkt nr 1</w:t>
      </w:r>
    </w:p>
    <w:p w14:paraId="0A3C06B1" w14:textId="77777777" w:rsidR="00FF78F9" w:rsidRPr="00C12C61" w:rsidRDefault="00FF78F9" w:rsidP="00C12C61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2C61">
        <w:rPr>
          <w:rFonts w:ascii="Times New Roman" w:hAnsi="Times New Roman" w:cs="Times New Roman"/>
          <w:b/>
          <w:bCs/>
          <w:sz w:val="24"/>
          <w:szCs w:val="24"/>
        </w:rPr>
        <w:t xml:space="preserve">Tegevus ajavahemikus </w:t>
      </w:r>
      <w:r w:rsidR="008419AB" w:rsidRPr="00C12C61">
        <w:rPr>
          <w:rFonts w:ascii="Times New Roman" w:hAnsi="Times New Roman" w:cs="Times New Roman"/>
          <w:b/>
          <w:bCs/>
          <w:sz w:val="24"/>
          <w:szCs w:val="24"/>
        </w:rPr>
        <w:t>2. juuni – 13. august 2026</w:t>
      </w:r>
    </w:p>
    <w:p w14:paraId="2196CAA0" w14:textId="658D3310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juunil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toimus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r w:rsidR="00773F61">
        <w:rPr>
          <w:rFonts w:ascii="Times New Roman" w:hAnsi="Times New Roman" w:cs="Times New Roman"/>
          <w:sz w:val="24"/>
          <w:szCs w:val="24"/>
        </w:rPr>
        <w:t>EPL-</w:t>
      </w:r>
      <w:proofErr w:type="spellStart"/>
      <w:r w:rsidR="00773F6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juhatuse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koosolek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>.</w:t>
      </w:r>
    </w:p>
    <w:p w14:paraId="30E82E66" w14:textId="21581C17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juunil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osales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Jakob Rosin Riigikogu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kultuurikomisjoni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istungil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kus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arutati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rahvaraamatukogu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seaduse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eelnõu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. Ta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rõhutas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6FFA">
        <w:rPr>
          <w:rFonts w:ascii="Times New Roman" w:hAnsi="Times New Roman" w:cs="Times New Roman"/>
          <w:sz w:val="24"/>
          <w:szCs w:val="24"/>
        </w:rPr>
        <w:t>üleriigilise</w:t>
      </w:r>
      <w:proofErr w:type="spellEnd"/>
      <w:r w:rsidR="00C46F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6FFA">
        <w:rPr>
          <w:rFonts w:ascii="Times New Roman" w:hAnsi="Times New Roman" w:cs="Times New Roman"/>
          <w:sz w:val="24"/>
          <w:szCs w:val="24"/>
        </w:rPr>
        <w:t>laenutusplatvormi</w:t>
      </w:r>
      <w:proofErr w:type="spellEnd"/>
      <w:r w:rsidR="00C46FFA">
        <w:rPr>
          <w:rFonts w:ascii="Times New Roman" w:hAnsi="Times New Roman" w:cs="Times New Roman"/>
          <w:sz w:val="24"/>
          <w:szCs w:val="24"/>
        </w:rPr>
        <w:t xml:space="preserve"> Minu </w:t>
      </w:r>
      <w:proofErr w:type="spellStart"/>
      <w:r w:rsidR="00C46FFA">
        <w:rPr>
          <w:rFonts w:ascii="Times New Roman" w:hAnsi="Times New Roman" w:cs="Times New Roman"/>
          <w:sz w:val="24"/>
          <w:szCs w:val="24"/>
        </w:rPr>
        <w:t>Raamatukogu</w:t>
      </w:r>
      <w:proofErr w:type="spellEnd"/>
      <w:r w:rsidR="00C46FFA">
        <w:rPr>
          <w:rFonts w:ascii="Times New Roman" w:hAnsi="Times New Roman" w:cs="Times New Roman"/>
          <w:sz w:val="24"/>
          <w:szCs w:val="24"/>
        </w:rPr>
        <w:t xml:space="preserve"> (</w:t>
      </w:r>
      <w:r w:rsidRPr="00C12C61">
        <w:rPr>
          <w:rFonts w:ascii="Times New Roman" w:hAnsi="Times New Roman" w:cs="Times New Roman"/>
          <w:sz w:val="24"/>
          <w:szCs w:val="24"/>
        </w:rPr>
        <w:t>MIRKO</w:t>
      </w:r>
      <w:r w:rsidR="00C46FFA">
        <w:rPr>
          <w:rFonts w:ascii="Times New Roman" w:hAnsi="Times New Roman" w:cs="Times New Roman"/>
          <w:sz w:val="24"/>
          <w:szCs w:val="24"/>
        </w:rPr>
        <w:t>)</w:t>
      </w:r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ligipääsetavuse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puudusi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pimedate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raamatukogu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teenuste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järjepidevust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ning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vajadust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kaasata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EPL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seaduste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ettevalmistamisse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varem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otse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>.</w:t>
      </w:r>
    </w:p>
    <w:p w14:paraId="5648C377" w14:textId="11891234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juunil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toimus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EPL-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üldkoosolek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ning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arengukava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2027–2031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arutelu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>.</w:t>
      </w:r>
    </w:p>
    <w:p w14:paraId="407F7FDA" w14:textId="32BA9A9A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juunil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osales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Jakob Rosin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Euroopa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standardeid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käsitle</w:t>
      </w:r>
      <w:r w:rsidR="00D21665">
        <w:rPr>
          <w:rFonts w:ascii="Times New Roman" w:hAnsi="Times New Roman" w:cs="Times New Roman"/>
          <w:sz w:val="24"/>
          <w:szCs w:val="24"/>
        </w:rPr>
        <w:t>nud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Euroopa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Pimedate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Liidu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veebiseminaril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. Seminar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keskendus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sellele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kuidas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pimedate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vaegnägijate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lastRenderedPageBreak/>
        <w:t>organisatsioonid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saavad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standardimises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osaleda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ligipääsetavusnõuete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kujundamist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mõjutada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>.</w:t>
      </w:r>
    </w:p>
    <w:p w14:paraId="76589CF1" w14:textId="493E024F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juunil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osales</w:t>
      </w:r>
      <w:r w:rsidR="00C12C61" w:rsidRPr="00C12C61">
        <w:rPr>
          <w:rFonts w:ascii="Times New Roman" w:hAnsi="Times New Roman" w:cs="Times New Roman"/>
          <w:sz w:val="24"/>
          <w:szCs w:val="24"/>
        </w:rPr>
        <w:t>id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Jakob Rosin </w:t>
      </w:r>
      <w:r w:rsidR="00C12C61" w:rsidRPr="00C12C61">
        <w:rPr>
          <w:rFonts w:ascii="Times New Roman" w:hAnsi="Times New Roman" w:cs="Times New Roman"/>
          <w:sz w:val="24"/>
          <w:szCs w:val="24"/>
        </w:rPr>
        <w:t xml:space="preserve">ja Mari Sepp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juhtkoerateenuse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mudeli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arutelul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. 23.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juunil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koostas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Jakob </w:t>
      </w:r>
      <w:r w:rsidR="00EE2A06">
        <w:rPr>
          <w:rFonts w:ascii="Times New Roman" w:hAnsi="Times New Roman" w:cs="Times New Roman"/>
          <w:sz w:val="24"/>
          <w:szCs w:val="24"/>
        </w:rPr>
        <w:t xml:space="preserve">Rosin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arutelu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põhjal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Sotsiaalministeeriumile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tööversiooni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, mis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käsitleb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vajaduse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hindamist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juhtkoerameeskonna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ettevalmistamist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järelteenuseid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kvaliteedinõudeid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vastutust</w:t>
      </w:r>
      <w:proofErr w:type="spellEnd"/>
      <w:r w:rsidR="00344BC9">
        <w:rPr>
          <w:rFonts w:ascii="Times New Roman" w:hAnsi="Times New Roman" w:cs="Times New Roman"/>
          <w:sz w:val="24"/>
          <w:szCs w:val="24"/>
        </w:rPr>
        <w:t>.</w:t>
      </w:r>
    </w:p>
    <w:p w14:paraId="4089C615" w14:textId="77777777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juunil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osales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Jakob Rosin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integratsiooni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- ja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rehabilitatsioonireformi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arutelul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. Ta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tõi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esile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vajaduse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säilitada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nägemispuudespetsiifiline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rehabilitatsioonikompetents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teenused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mida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tervishoiuteenuse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tavapärane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mudel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kata.</w:t>
      </w:r>
    </w:p>
    <w:p w14:paraId="0080E947" w14:textId="77777777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15.–21.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juunil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osales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Jakob Rosin Horvaatias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Euroopa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Pimedate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Liidu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liikmesorganisatsioonide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juhtide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kohtumisel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ning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Horvaatia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Pimedate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Liidu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85.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aastapäeva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tähistamisel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>.</w:t>
      </w:r>
    </w:p>
    <w:p w14:paraId="6C81ED81" w14:textId="0824258A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22.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juunil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osales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Jakob Rosin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Euroopa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Pimedate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Liidu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juhatuse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erakorralisel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koosolekul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>.</w:t>
      </w:r>
    </w:p>
    <w:p w14:paraId="4F816E37" w14:textId="6DC0D454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26.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juunil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osales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Jakob Rosin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Euroopa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Komisjoni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Euroopa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ligipääsetavuse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akti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mitteametliku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eksperdirühma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esimesel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kohtumisel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>.</w:t>
      </w:r>
    </w:p>
    <w:p w14:paraId="336E1F34" w14:textId="77777777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30.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juunil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osales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Jakob Rosin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abivahendite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meditsiiniseadmete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reformi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eelnõu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tutvustaval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infotunnil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Kohtumise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materjalid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andsid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aluse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EPL-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juulikuisele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põhjalikule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tagasisidele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>.</w:t>
      </w:r>
    </w:p>
    <w:p w14:paraId="7FE71EA3" w14:textId="5A69141F" w:rsidR="00101A96" w:rsidRPr="00C12C61" w:rsidRDefault="00101A96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C12C61" w:rsidRPr="00C12C61">
        <w:rPr>
          <w:rFonts w:ascii="Times New Roman" w:hAnsi="Times New Roman" w:cs="Times New Roman"/>
          <w:sz w:val="24"/>
          <w:szCs w:val="24"/>
        </w:rPr>
        <w:t>j</w:t>
      </w:r>
      <w:r w:rsidRPr="00C12C61">
        <w:rPr>
          <w:rFonts w:ascii="Times New Roman" w:hAnsi="Times New Roman" w:cs="Times New Roman"/>
          <w:sz w:val="24"/>
          <w:szCs w:val="24"/>
        </w:rPr>
        <w:t>uulil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toimus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0F8">
        <w:rPr>
          <w:rFonts w:ascii="Times New Roman" w:hAnsi="Times New Roman" w:cs="Times New Roman"/>
          <w:sz w:val="24"/>
          <w:szCs w:val="24"/>
        </w:rPr>
        <w:t>kohtumine</w:t>
      </w:r>
      <w:proofErr w:type="spellEnd"/>
      <w:r w:rsidR="00BC00F8">
        <w:rPr>
          <w:rFonts w:ascii="Times New Roman" w:hAnsi="Times New Roman" w:cs="Times New Roman"/>
          <w:sz w:val="24"/>
          <w:szCs w:val="24"/>
        </w:rPr>
        <w:t xml:space="preserve"> </w:t>
      </w:r>
      <w:r w:rsidR="00C87DBC">
        <w:rPr>
          <w:rFonts w:ascii="Times New Roman" w:hAnsi="Times New Roman" w:cs="Times New Roman"/>
          <w:sz w:val="24"/>
          <w:szCs w:val="24"/>
        </w:rPr>
        <w:t xml:space="preserve">Tallinn, </w:t>
      </w:r>
      <w:r w:rsidRPr="00C12C61">
        <w:rPr>
          <w:rFonts w:ascii="Times New Roman" w:hAnsi="Times New Roman" w:cs="Times New Roman"/>
          <w:sz w:val="24"/>
          <w:szCs w:val="24"/>
        </w:rPr>
        <w:t xml:space="preserve">Laki 7b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üürniku</w:t>
      </w:r>
      <w:r w:rsidR="00C12C61" w:rsidRPr="00C12C61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kus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osalesid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EPLi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poolt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Jakob Rosin, Mari Sepp ja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advokaat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Kaire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Sepper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, Laki Auto OÜ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poolt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juhatuse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liige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Sven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Valdmaa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esindaja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Alar Salu</w:t>
      </w:r>
      <w:r w:rsidR="00C12C61" w:rsidRPr="00C12C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12C61" w:rsidRPr="00C12C61">
        <w:rPr>
          <w:rFonts w:ascii="Times New Roman" w:hAnsi="Times New Roman" w:cs="Times New Roman"/>
          <w:sz w:val="24"/>
          <w:szCs w:val="24"/>
        </w:rPr>
        <w:t>Kohtumise</w:t>
      </w:r>
      <w:proofErr w:type="spellEnd"/>
      <w:r w:rsidR="00C12C61"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C61" w:rsidRPr="00C12C61">
        <w:rPr>
          <w:rFonts w:ascii="Times New Roman" w:hAnsi="Times New Roman" w:cs="Times New Roman"/>
          <w:sz w:val="24"/>
          <w:szCs w:val="24"/>
        </w:rPr>
        <w:t>teema</w:t>
      </w:r>
      <w:proofErr w:type="spellEnd"/>
      <w:r w:rsidR="00C12C61"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C61" w:rsidRPr="00C12C61">
        <w:rPr>
          <w:rFonts w:ascii="Times New Roman" w:hAnsi="Times New Roman" w:cs="Times New Roman"/>
          <w:sz w:val="24"/>
          <w:szCs w:val="24"/>
        </w:rPr>
        <w:t>oli</w:t>
      </w:r>
      <w:proofErr w:type="spellEnd"/>
      <w:r w:rsidR="00C12C61"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C61" w:rsidRPr="00C12C61">
        <w:rPr>
          <w:rFonts w:ascii="Times New Roman" w:hAnsi="Times New Roman" w:cs="Times New Roman"/>
          <w:sz w:val="24"/>
          <w:szCs w:val="24"/>
        </w:rPr>
        <w:t>maksetähtaja</w:t>
      </w:r>
      <w:proofErr w:type="spellEnd"/>
      <w:r w:rsidR="00C12C61"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C61" w:rsidRPr="00C12C61">
        <w:rPr>
          <w:rFonts w:ascii="Times New Roman" w:hAnsi="Times New Roman" w:cs="Times New Roman"/>
          <w:sz w:val="24"/>
          <w:szCs w:val="24"/>
        </w:rPr>
        <w:t>ületanud</w:t>
      </w:r>
      <w:proofErr w:type="spellEnd"/>
      <w:r w:rsidR="00C12C61"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C61" w:rsidRPr="00C12C61">
        <w:rPr>
          <w:rFonts w:ascii="Times New Roman" w:hAnsi="Times New Roman" w:cs="Times New Roman"/>
          <w:sz w:val="24"/>
          <w:szCs w:val="24"/>
        </w:rPr>
        <w:t>arvete</w:t>
      </w:r>
      <w:proofErr w:type="spellEnd"/>
      <w:r w:rsidR="00C12C61"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C61" w:rsidRPr="00C12C61">
        <w:rPr>
          <w:rFonts w:ascii="Times New Roman" w:hAnsi="Times New Roman" w:cs="Times New Roman"/>
          <w:sz w:val="24"/>
          <w:szCs w:val="24"/>
        </w:rPr>
        <w:t>tasumine</w:t>
      </w:r>
      <w:proofErr w:type="spellEnd"/>
      <w:r w:rsidR="00C12C61" w:rsidRPr="00C12C61">
        <w:rPr>
          <w:rFonts w:ascii="Times New Roman" w:hAnsi="Times New Roman" w:cs="Times New Roman"/>
          <w:sz w:val="24"/>
          <w:szCs w:val="24"/>
        </w:rPr>
        <w:t>.</w:t>
      </w:r>
    </w:p>
    <w:p w14:paraId="22AFE4F6" w14:textId="0282AE68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juulil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kohtus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Jakob Rosin SK ID Solutions</w:t>
      </w:r>
      <w:r w:rsidR="00417BD5">
        <w:rPr>
          <w:rFonts w:ascii="Times New Roman" w:hAnsi="Times New Roman" w:cs="Times New Roman"/>
          <w:sz w:val="24"/>
          <w:szCs w:val="24"/>
        </w:rPr>
        <w:t xml:space="preserve"> AS</w:t>
      </w:r>
      <w:r w:rsidR="00C0211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tootearenduse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esindajaga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, et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arutada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Smart-ID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ligipääsetavust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>.</w:t>
      </w:r>
    </w:p>
    <w:p w14:paraId="50EF6764" w14:textId="65BA7968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juulil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andis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Jakob Rosin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Sotsiaalministeeriumile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tagasisidet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tulevase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Euroopa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puudega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inimese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kaardi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parkimiskaardi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punktkirja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paigutuse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kohta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>.</w:t>
      </w:r>
    </w:p>
    <w:p w14:paraId="0B5E3FBF" w14:textId="7A089BF6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juulil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edastas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Jakob Rosin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Sotsiaalministeeriumile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abivahendite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meditsiiniseadmete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reformi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eelnõu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EPL-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r w:rsidR="00344BC9">
        <w:rPr>
          <w:rFonts w:ascii="Times New Roman" w:hAnsi="Times New Roman" w:cs="Times New Roman"/>
          <w:sz w:val="24"/>
          <w:szCs w:val="24"/>
        </w:rPr>
        <w:t xml:space="preserve">ja MTÜ </w:t>
      </w:r>
      <w:proofErr w:type="spellStart"/>
      <w:r w:rsidR="00922276">
        <w:rPr>
          <w:rFonts w:ascii="Times New Roman" w:hAnsi="Times New Roman" w:cs="Times New Roman"/>
          <w:sz w:val="24"/>
          <w:szCs w:val="24"/>
        </w:rPr>
        <w:t>J</w:t>
      </w:r>
      <w:r w:rsidR="00344BC9">
        <w:rPr>
          <w:rFonts w:ascii="Times New Roman" w:hAnsi="Times New Roman" w:cs="Times New Roman"/>
          <w:sz w:val="24"/>
          <w:szCs w:val="24"/>
        </w:rPr>
        <w:t>umalalaegas</w:t>
      </w:r>
      <w:proofErr w:type="spellEnd"/>
      <w:r w:rsidR="00344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põhjaliku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tagasiside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>.</w:t>
      </w:r>
    </w:p>
    <w:p w14:paraId="39C042C0" w14:textId="77777777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juulil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osales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Jakob Rosin Horizon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Europe'i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ligipääsetava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audiovisuaalse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kultuurisisu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projekti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arutelul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>.</w:t>
      </w:r>
    </w:p>
    <w:p w14:paraId="5042E6AC" w14:textId="2CF5803F" w:rsidR="00101A96" w:rsidRPr="00C12C61" w:rsidRDefault="00101A96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juulil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nõustas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Mari Sepp Altos Teed </w:t>
      </w:r>
      <w:r w:rsidR="005B61B1">
        <w:rPr>
          <w:rFonts w:ascii="Times New Roman" w:hAnsi="Times New Roman" w:cs="Times New Roman"/>
          <w:sz w:val="24"/>
          <w:szCs w:val="24"/>
        </w:rPr>
        <w:t xml:space="preserve">OÜ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projektijuht</w:t>
      </w:r>
      <w:r w:rsidR="000E7C5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taktiilsete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kivide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paigaldamise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osas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>.</w:t>
      </w:r>
    </w:p>
    <w:p w14:paraId="1FCD9AB7" w14:textId="0DFBA2BB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30.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juulil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osales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Jakob Rosin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Sotsiaalministeeriumi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tellitud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uuringu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intervjuul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, mis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käsitles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meelepuudega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laste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rehabilitatsiooni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. </w:t>
      </w:r>
      <w:r w:rsidR="00E24F59">
        <w:rPr>
          <w:rFonts w:ascii="Times New Roman" w:hAnsi="Times New Roman" w:cs="Times New Roman"/>
          <w:sz w:val="24"/>
          <w:szCs w:val="24"/>
        </w:rPr>
        <w:t>Ta</w:t>
      </w:r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andis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sisendit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nägemispuudega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laste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vajaduste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rehabilitatsiooniteenuse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korralduse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kohta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>.</w:t>
      </w:r>
    </w:p>
    <w:p w14:paraId="2DB52597" w14:textId="0B21DC39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augustil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koostas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Jakob Rosin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tagasiside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toodete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teenuste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ligipääsetavuse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seaduse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muutmise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eelnõule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>.</w:t>
      </w:r>
    </w:p>
    <w:p w14:paraId="196FD3CC" w14:textId="2D0A1DBF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augustil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osales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Jakob Rosin Eesti Puuetega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Inimeste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Koja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juhatuse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koosolekul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>.</w:t>
      </w:r>
    </w:p>
    <w:p w14:paraId="721CE697" w14:textId="7823F436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augustil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osales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Jakob Rosin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abivahendite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meditsiiniseadmete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reformi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arutelul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>.</w:t>
      </w:r>
    </w:p>
    <w:p w14:paraId="59C71282" w14:textId="77777777" w:rsidR="00616F2F" w:rsidRPr="00C12C61" w:rsidRDefault="00616F2F" w:rsidP="00C12C61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augustil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toimus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EPL-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juhatuse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koosolek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>.</w:t>
      </w:r>
    </w:p>
    <w:p w14:paraId="5D21CF3E" w14:textId="77777777" w:rsidR="00FF78F9" w:rsidRPr="00C12C61" w:rsidRDefault="00FF78F9" w:rsidP="00C12C6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60EAB3F" w14:textId="77777777" w:rsidR="00C12C61" w:rsidRPr="00C12C61" w:rsidRDefault="00C12C61" w:rsidP="00C12C61">
      <w:pPr>
        <w:pStyle w:val="Heading2"/>
        <w:spacing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</w:p>
    <w:p w14:paraId="75185DBA" w14:textId="10D1A75F" w:rsidR="00FF78F9" w:rsidRPr="00C12C61" w:rsidRDefault="00FF78F9" w:rsidP="00C12C61">
      <w:pPr>
        <w:pStyle w:val="Heading2"/>
        <w:spacing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 w:rsidRPr="00C12C61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 xml:space="preserve">Päevakorrapunkt nr </w:t>
      </w:r>
      <w:r w:rsidR="004C05A4" w:rsidRPr="00C12C61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2</w:t>
      </w:r>
    </w:p>
    <w:p w14:paraId="42D0B177" w14:textId="77777777" w:rsidR="008419AB" w:rsidRPr="00C12C61" w:rsidRDefault="008419AB" w:rsidP="00C12C61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2C61">
        <w:rPr>
          <w:rFonts w:ascii="Times New Roman" w:hAnsi="Times New Roman" w:cs="Times New Roman"/>
          <w:b/>
          <w:bCs/>
          <w:sz w:val="24"/>
          <w:szCs w:val="24"/>
        </w:rPr>
        <w:t xml:space="preserve">Kiviküla kinnistute ärajäänud tehing ja edasine areng </w:t>
      </w:r>
    </w:p>
    <w:p w14:paraId="5B34F6AC" w14:textId="77777777" w:rsidR="008419AB" w:rsidRPr="00C12C61" w:rsidRDefault="008419AB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>3. juunil 2026 otsustas EPL-i üldkoosolek müüa EPL-ile kuuluvad Kiviküla Roosi tee 9 ja Puhkebaasi kinnistud (katastritunnustega 67401:006:1480 ja 67401:006:1490) enampakkumise võitjale Hanno Kiigele hinnaga 361 000 eurot.</w:t>
      </w:r>
    </w:p>
    <w:p w14:paraId="7827F8E0" w14:textId="77777777" w:rsidR="004C05A4" w:rsidRPr="00C12C61" w:rsidRDefault="004C05A4" w:rsidP="00C12C61">
      <w:pPr>
        <w:pStyle w:val="Heading3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C12C61">
        <w:rPr>
          <w:rFonts w:ascii="Times New Roman" w:hAnsi="Times New Roman" w:cs="Times New Roman"/>
          <w:b/>
          <w:i/>
          <w:color w:val="auto"/>
        </w:rPr>
        <w:t>Juhatus arutas:</w:t>
      </w:r>
    </w:p>
    <w:p w14:paraId="3083A95B" w14:textId="540BB2B0" w:rsidR="008419AB" w:rsidRPr="00C12C61" w:rsidRDefault="008419AB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>Alates 5. juunist võimaldati ostjal kinnistutega kohapeal põhjalikult tutvuda. EPL koo</w:t>
      </w:r>
      <w:r w:rsidR="00101A96" w:rsidRPr="00C12C61">
        <w:rPr>
          <w:rFonts w:ascii="Times New Roman" w:hAnsi="Times New Roman" w:cs="Times New Roman"/>
          <w:sz w:val="24"/>
          <w:szCs w:val="24"/>
        </w:rPr>
        <w:t>st</w:t>
      </w:r>
      <w:r w:rsidRPr="00C12C61">
        <w:rPr>
          <w:rFonts w:ascii="Times New Roman" w:hAnsi="Times New Roman" w:cs="Times New Roman"/>
          <w:sz w:val="24"/>
          <w:szCs w:val="24"/>
        </w:rPr>
        <w:t>as ja edastas notaribüroole kõik tehinguks vajalikud andmed. Tehing pidi toimuma 5. augustil 2026.</w:t>
      </w:r>
    </w:p>
    <w:p w14:paraId="4604C4D3" w14:textId="77777777" w:rsidR="00092225" w:rsidRPr="00C12C61" w:rsidRDefault="00092225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>3. augustil teatas Hanno Kiik e-kirjas, et loobub ostust. Ta põhjendas otsust viimase aja majandus- ja julgeolekukeskkonna arengutega, mille tõttu lükkab ta suuremad investeeringud edasi.</w:t>
      </w:r>
    </w:p>
    <w:p w14:paraId="752DDA4C" w14:textId="5FD2F336" w:rsidR="004C05A4" w:rsidRPr="00C12C61" w:rsidRDefault="004C05A4" w:rsidP="00C12C61">
      <w:pPr>
        <w:pStyle w:val="Heading3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C12C61">
        <w:rPr>
          <w:rFonts w:ascii="Times New Roman" w:hAnsi="Times New Roman" w:cs="Times New Roman"/>
          <w:b/>
          <w:i/>
          <w:color w:val="auto"/>
        </w:rPr>
        <w:t>Juhatus otsustas:</w:t>
      </w:r>
    </w:p>
    <w:p w14:paraId="7B1C974F" w14:textId="5FE63755" w:rsidR="00E34272" w:rsidRPr="00C12C61" w:rsidRDefault="00E34272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Avaldada Kiviküla kinnistute müügikuulutus hinnaga 380 000 eurot </w:t>
      </w:r>
      <w:r w:rsidR="00CA129F">
        <w:rPr>
          <w:rFonts w:ascii="Times New Roman" w:hAnsi="Times New Roman" w:cs="Times New Roman"/>
          <w:sz w:val="24"/>
          <w:szCs w:val="24"/>
        </w:rPr>
        <w:t xml:space="preserve">kinnisvaraportaalis </w:t>
      </w:r>
      <w:r w:rsidRPr="00C12C61">
        <w:rPr>
          <w:rFonts w:ascii="Times New Roman" w:hAnsi="Times New Roman" w:cs="Times New Roman"/>
          <w:sz w:val="24"/>
          <w:szCs w:val="24"/>
        </w:rPr>
        <w:t>ning korraldada huvilistele eelregistreerimisega tutvumispäev.</w:t>
      </w:r>
    </w:p>
    <w:p w14:paraId="12E59BBA" w14:textId="77777777" w:rsidR="004C05A4" w:rsidRPr="00C12C61" w:rsidRDefault="004C05A4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D93E2F3" w14:textId="77777777" w:rsidR="00092225" w:rsidRPr="00C12C61" w:rsidRDefault="00092225" w:rsidP="00C12C61">
      <w:pPr>
        <w:pStyle w:val="Heading2"/>
        <w:spacing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 w:rsidRPr="00C12C61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Päevakorrapunkt nr 3</w:t>
      </w:r>
    </w:p>
    <w:p w14:paraId="7D76367A" w14:textId="77777777" w:rsidR="00FF78F9" w:rsidRPr="00C12C61" w:rsidRDefault="00092225" w:rsidP="00C12C61">
      <w:pPr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2C61">
        <w:rPr>
          <w:rFonts w:ascii="Times New Roman" w:eastAsia="Times New Roman" w:hAnsi="Times New Roman" w:cs="Times New Roman"/>
          <w:b/>
          <w:bCs/>
          <w:sz w:val="24"/>
          <w:szCs w:val="24"/>
        </w:rPr>
        <w:t>Laki Auto OÜ-ga edasise tegevuse kinnitamine</w:t>
      </w:r>
    </w:p>
    <w:p w14:paraId="23F9807E" w14:textId="77777777" w:rsidR="005101FC" w:rsidRPr="00C12C61" w:rsidRDefault="00E34272" w:rsidP="00C12C61">
      <w:pPr>
        <w:pStyle w:val="Heading3"/>
        <w:spacing w:line="276" w:lineRule="auto"/>
        <w:rPr>
          <w:rFonts w:ascii="Times New Roman" w:hAnsi="Times New Roman" w:cs="Times New Roman"/>
          <w:color w:val="auto"/>
        </w:rPr>
      </w:pPr>
      <w:r w:rsidRPr="00C12C61">
        <w:rPr>
          <w:rFonts w:ascii="Times New Roman" w:hAnsi="Times New Roman" w:cs="Times New Roman"/>
          <w:color w:val="auto"/>
        </w:rPr>
        <w:t>Juhatus arutas:</w:t>
      </w:r>
    </w:p>
    <w:p w14:paraId="35C33A57" w14:textId="0F318985" w:rsidR="00C1383B" w:rsidRPr="00C12C61" w:rsidRDefault="00A4072F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Laki Auto OÜ-l on tekkinud võlgnevus üüri- ja kommunaalarvete tasumisel. Lepingute lõpetamisel tekkis pooltevaheline vaidlus, mis puudutab kolme </w:t>
      </w:r>
      <w:r w:rsidR="00101A96" w:rsidRPr="00C12C61">
        <w:rPr>
          <w:rFonts w:ascii="Times New Roman" w:hAnsi="Times New Roman" w:cs="Times New Roman"/>
          <w:sz w:val="24"/>
          <w:szCs w:val="24"/>
        </w:rPr>
        <w:t xml:space="preserve">Laki Auto OÜ-ga </w:t>
      </w:r>
      <w:r w:rsidRPr="00C12C61">
        <w:rPr>
          <w:rFonts w:ascii="Times New Roman" w:hAnsi="Times New Roman" w:cs="Times New Roman"/>
          <w:sz w:val="24"/>
          <w:szCs w:val="24"/>
        </w:rPr>
        <w:t xml:space="preserve">lõpetatud üürilepingu alusel tehtud investeeringute hüvitamist. Pärast lepingute lõppemist </w:t>
      </w:r>
      <w:r w:rsidR="00101A96" w:rsidRPr="00C12C61">
        <w:rPr>
          <w:rFonts w:ascii="Times New Roman" w:hAnsi="Times New Roman" w:cs="Times New Roman"/>
          <w:sz w:val="24"/>
          <w:szCs w:val="24"/>
        </w:rPr>
        <w:t xml:space="preserve">sõlmis EPL 5. juulil nelja </w:t>
      </w:r>
      <w:r w:rsidRPr="00C12C61">
        <w:rPr>
          <w:rFonts w:ascii="Times New Roman" w:hAnsi="Times New Roman" w:cs="Times New Roman"/>
          <w:sz w:val="24"/>
          <w:szCs w:val="24"/>
        </w:rPr>
        <w:t xml:space="preserve">varasema </w:t>
      </w:r>
      <w:r w:rsidR="00101A96" w:rsidRPr="00C12C61">
        <w:rPr>
          <w:rFonts w:ascii="Times New Roman" w:hAnsi="Times New Roman" w:cs="Times New Roman"/>
          <w:sz w:val="24"/>
          <w:szCs w:val="24"/>
        </w:rPr>
        <w:t xml:space="preserve">Laki Auto OÜ </w:t>
      </w:r>
      <w:r w:rsidRPr="00C12C61">
        <w:rPr>
          <w:rFonts w:ascii="Times New Roman" w:hAnsi="Times New Roman" w:cs="Times New Roman"/>
          <w:sz w:val="24"/>
          <w:szCs w:val="24"/>
        </w:rPr>
        <w:t>allüürnik</w:t>
      </w:r>
      <w:r w:rsidR="00101A96" w:rsidRPr="00C12C61">
        <w:rPr>
          <w:rFonts w:ascii="Times New Roman" w:hAnsi="Times New Roman" w:cs="Times New Roman"/>
          <w:sz w:val="24"/>
          <w:szCs w:val="24"/>
        </w:rPr>
        <w:t>uga</w:t>
      </w:r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r w:rsidR="00101A96" w:rsidRPr="00C12C61">
        <w:rPr>
          <w:rFonts w:ascii="Times New Roman" w:hAnsi="Times New Roman" w:cs="Times New Roman"/>
          <w:sz w:val="24"/>
          <w:szCs w:val="24"/>
        </w:rPr>
        <w:t>üürilepingud.</w:t>
      </w:r>
    </w:p>
    <w:p w14:paraId="1DA1E9E8" w14:textId="3E5891ED" w:rsidR="00C1383B" w:rsidRPr="00C12C61" w:rsidRDefault="00000000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>Kehtima jäid Laki Auto OÜ</w:t>
      </w:r>
      <w:r w:rsidR="00C26391" w:rsidRPr="00C12C61">
        <w:rPr>
          <w:rFonts w:ascii="Times New Roman" w:hAnsi="Times New Roman" w:cs="Times New Roman"/>
          <w:sz w:val="24"/>
          <w:szCs w:val="24"/>
        </w:rPr>
        <w:t>-ga</w:t>
      </w:r>
      <w:r w:rsidRPr="00C12C61">
        <w:rPr>
          <w:rFonts w:ascii="Times New Roman" w:hAnsi="Times New Roman" w:cs="Times New Roman"/>
          <w:sz w:val="24"/>
          <w:szCs w:val="24"/>
        </w:rPr>
        <w:t xml:space="preserve"> 900 m² suuruse poe-, lao- ja kontoripinna üürileping ning S.</w:t>
      </w:r>
      <w:r w:rsidR="002D26F8">
        <w:rPr>
          <w:rFonts w:ascii="Times New Roman" w:hAnsi="Times New Roman" w:cs="Times New Roman"/>
          <w:sz w:val="24"/>
          <w:szCs w:val="24"/>
        </w:rPr>
        <w:t xml:space="preserve"> </w:t>
      </w:r>
      <w:r w:rsidRPr="00C12C61">
        <w:rPr>
          <w:rFonts w:ascii="Times New Roman" w:hAnsi="Times New Roman" w:cs="Times New Roman"/>
          <w:sz w:val="24"/>
          <w:szCs w:val="24"/>
        </w:rPr>
        <w:t>V. Ärigrup</w:t>
      </w:r>
      <w:r w:rsidR="00E76030">
        <w:rPr>
          <w:rFonts w:ascii="Times New Roman" w:hAnsi="Times New Roman" w:cs="Times New Roman"/>
          <w:sz w:val="24"/>
          <w:szCs w:val="24"/>
        </w:rPr>
        <w:t>p</w:t>
      </w:r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r w:rsidR="00E76030">
        <w:rPr>
          <w:rFonts w:ascii="Times New Roman" w:hAnsi="Times New Roman" w:cs="Times New Roman"/>
          <w:sz w:val="24"/>
          <w:szCs w:val="24"/>
        </w:rPr>
        <w:t xml:space="preserve">OÜ-ga sõlmitud </w:t>
      </w:r>
      <w:r w:rsidRPr="00C12C61">
        <w:rPr>
          <w:rFonts w:ascii="Times New Roman" w:hAnsi="Times New Roman" w:cs="Times New Roman"/>
          <w:sz w:val="24"/>
          <w:szCs w:val="24"/>
        </w:rPr>
        <w:t>hoonestusõiguse leping.</w:t>
      </w:r>
    </w:p>
    <w:p w14:paraId="35F89714" w14:textId="16E540E6" w:rsidR="00CA33F6" w:rsidRPr="00C12C61" w:rsidRDefault="00CA33F6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>Kuna läbirääkimised võl</w:t>
      </w:r>
      <w:r w:rsidR="00A4072F" w:rsidRPr="00C12C61">
        <w:rPr>
          <w:rFonts w:ascii="Times New Roman" w:hAnsi="Times New Roman" w:cs="Times New Roman"/>
          <w:sz w:val="24"/>
          <w:szCs w:val="24"/>
        </w:rPr>
        <w:t>g</w:t>
      </w:r>
      <w:r w:rsidRPr="00C12C61">
        <w:rPr>
          <w:rFonts w:ascii="Times New Roman" w:hAnsi="Times New Roman" w:cs="Times New Roman"/>
          <w:sz w:val="24"/>
          <w:szCs w:val="24"/>
        </w:rPr>
        <w:t xml:space="preserve">nikuga </w:t>
      </w:r>
      <w:r w:rsidR="00A4072F" w:rsidRPr="00C12C61">
        <w:rPr>
          <w:rFonts w:ascii="Times New Roman" w:hAnsi="Times New Roman" w:cs="Times New Roman"/>
          <w:sz w:val="24"/>
          <w:szCs w:val="24"/>
        </w:rPr>
        <w:t>on kestnud alates aprilli</w:t>
      </w:r>
      <w:r w:rsidR="00C12C61" w:rsidRPr="00C12C61">
        <w:rPr>
          <w:rFonts w:ascii="Times New Roman" w:hAnsi="Times New Roman" w:cs="Times New Roman"/>
          <w:sz w:val="24"/>
          <w:szCs w:val="24"/>
        </w:rPr>
        <w:t>s</w:t>
      </w:r>
      <w:r w:rsidR="00A4072F" w:rsidRPr="00C12C61">
        <w:rPr>
          <w:rFonts w:ascii="Times New Roman" w:hAnsi="Times New Roman" w:cs="Times New Roman"/>
          <w:sz w:val="24"/>
          <w:szCs w:val="24"/>
        </w:rPr>
        <w:t xml:space="preserve">t ning </w:t>
      </w:r>
      <w:r w:rsidRPr="00C12C61">
        <w:rPr>
          <w:rFonts w:ascii="Times New Roman" w:hAnsi="Times New Roman" w:cs="Times New Roman"/>
          <w:sz w:val="24"/>
          <w:szCs w:val="24"/>
        </w:rPr>
        <w:t>ei ole olnud t</w:t>
      </w:r>
      <w:r w:rsidR="00A4072F" w:rsidRPr="00C12C61">
        <w:rPr>
          <w:rFonts w:ascii="Times New Roman" w:hAnsi="Times New Roman" w:cs="Times New Roman"/>
          <w:sz w:val="24"/>
          <w:szCs w:val="24"/>
        </w:rPr>
        <w:t>õhusad</w:t>
      </w:r>
      <w:r w:rsidRPr="00C12C61">
        <w:rPr>
          <w:rFonts w:ascii="Times New Roman" w:hAnsi="Times New Roman" w:cs="Times New Roman"/>
          <w:sz w:val="24"/>
          <w:szCs w:val="24"/>
        </w:rPr>
        <w:t>, peeti vajalikuks saada ülevaade kõigi lepingute alusel tehtud investeeringutest.</w:t>
      </w:r>
    </w:p>
    <w:p w14:paraId="15CCFFF2" w14:textId="77777777" w:rsidR="008A48E7" w:rsidRPr="00C12C61" w:rsidRDefault="008A48E7" w:rsidP="00C12C61">
      <w:pPr>
        <w:pStyle w:val="Heading3"/>
        <w:spacing w:line="276" w:lineRule="auto"/>
        <w:rPr>
          <w:rFonts w:ascii="Times New Roman" w:eastAsia="Times New Roman" w:hAnsi="Times New Roman" w:cs="Times New Roman"/>
          <w:color w:val="auto"/>
          <w:lang w:eastAsia="en-GB"/>
        </w:rPr>
      </w:pPr>
      <w:r w:rsidRPr="00C12C61">
        <w:rPr>
          <w:rFonts w:ascii="Times New Roman" w:hAnsi="Times New Roman" w:cs="Times New Roman"/>
          <w:color w:val="auto"/>
        </w:rPr>
        <w:t>Juhatus otsustas:</w:t>
      </w:r>
    </w:p>
    <w:p w14:paraId="7483A7F3" w14:textId="613893B4" w:rsidR="00C1383B" w:rsidRPr="00C12C61" w:rsidRDefault="00A4072F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Arutada advokaat Kaire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Sepperiga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Laki Auto OÜ ja S.</w:t>
      </w:r>
      <w:r w:rsidR="00436D6B">
        <w:rPr>
          <w:rFonts w:ascii="Times New Roman" w:hAnsi="Times New Roman" w:cs="Times New Roman"/>
          <w:sz w:val="24"/>
          <w:szCs w:val="24"/>
        </w:rPr>
        <w:t xml:space="preserve"> </w:t>
      </w:r>
      <w:r w:rsidRPr="00C12C61">
        <w:rPr>
          <w:rFonts w:ascii="Times New Roman" w:hAnsi="Times New Roman" w:cs="Times New Roman"/>
          <w:sz w:val="24"/>
          <w:szCs w:val="24"/>
        </w:rPr>
        <w:t>V. Ärigrup</w:t>
      </w:r>
      <w:r w:rsidR="001611CF">
        <w:rPr>
          <w:rFonts w:ascii="Times New Roman" w:hAnsi="Times New Roman" w:cs="Times New Roman"/>
          <w:sz w:val="24"/>
          <w:szCs w:val="24"/>
        </w:rPr>
        <w:t>p</w:t>
      </w:r>
      <w:r w:rsidR="00734FF8">
        <w:rPr>
          <w:rFonts w:ascii="Times New Roman" w:hAnsi="Times New Roman" w:cs="Times New Roman"/>
          <w:sz w:val="24"/>
          <w:szCs w:val="24"/>
        </w:rPr>
        <w:t xml:space="preserve"> </w:t>
      </w:r>
      <w:r w:rsidR="001611CF">
        <w:rPr>
          <w:rFonts w:ascii="Times New Roman" w:hAnsi="Times New Roman" w:cs="Times New Roman"/>
          <w:sz w:val="24"/>
          <w:szCs w:val="24"/>
        </w:rPr>
        <w:t xml:space="preserve">OÜ </w:t>
      </w:r>
      <w:r w:rsidRPr="00C12C61">
        <w:rPr>
          <w:rFonts w:ascii="Times New Roman" w:hAnsi="Times New Roman" w:cs="Times New Roman"/>
          <w:sz w:val="24"/>
          <w:szCs w:val="24"/>
        </w:rPr>
        <w:t>lepinguid hõlmava investeeringute auditi vajalikkust. Mari Sepp koostab ja saadab juhatuse nimel päringu.</w:t>
      </w:r>
    </w:p>
    <w:p w14:paraId="79CF0897" w14:textId="5CF7E94B" w:rsidR="00C1383B" w:rsidRPr="00C12C61" w:rsidRDefault="00000000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Pärast </w:t>
      </w:r>
      <w:r w:rsidR="00A4072F" w:rsidRPr="00C12C61">
        <w:rPr>
          <w:rFonts w:ascii="Times New Roman" w:hAnsi="Times New Roman" w:cs="Times New Roman"/>
          <w:sz w:val="24"/>
          <w:szCs w:val="24"/>
        </w:rPr>
        <w:t xml:space="preserve">advokaadi </w:t>
      </w:r>
      <w:r w:rsidRPr="00C12C61">
        <w:rPr>
          <w:rFonts w:ascii="Times New Roman" w:hAnsi="Times New Roman" w:cs="Times New Roman"/>
          <w:sz w:val="24"/>
          <w:szCs w:val="24"/>
        </w:rPr>
        <w:t xml:space="preserve">arvamuse saamist otsustab juhatus, kas </w:t>
      </w:r>
      <w:r w:rsidR="00A4072F" w:rsidRPr="00C12C61">
        <w:rPr>
          <w:rFonts w:ascii="Times New Roman" w:hAnsi="Times New Roman" w:cs="Times New Roman"/>
          <w:sz w:val="24"/>
          <w:szCs w:val="24"/>
        </w:rPr>
        <w:t>ja kuidas</w:t>
      </w:r>
      <w:r w:rsidRPr="00C12C61">
        <w:rPr>
          <w:rFonts w:ascii="Times New Roman" w:hAnsi="Times New Roman" w:cs="Times New Roman"/>
          <w:sz w:val="24"/>
          <w:szCs w:val="24"/>
        </w:rPr>
        <w:t xml:space="preserve"> Laki Auto OÜ ja S.</w:t>
      </w:r>
      <w:r w:rsidR="00F112CC">
        <w:rPr>
          <w:rFonts w:ascii="Times New Roman" w:hAnsi="Times New Roman" w:cs="Times New Roman"/>
          <w:sz w:val="24"/>
          <w:szCs w:val="24"/>
        </w:rPr>
        <w:t xml:space="preserve"> </w:t>
      </w:r>
      <w:r w:rsidRPr="00C12C61">
        <w:rPr>
          <w:rFonts w:ascii="Times New Roman" w:hAnsi="Times New Roman" w:cs="Times New Roman"/>
          <w:sz w:val="24"/>
          <w:szCs w:val="24"/>
        </w:rPr>
        <w:t>V. Ärigrup</w:t>
      </w:r>
      <w:r w:rsidR="00A4072F" w:rsidRPr="00C12C61">
        <w:rPr>
          <w:rFonts w:ascii="Times New Roman" w:hAnsi="Times New Roman" w:cs="Times New Roman"/>
          <w:sz w:val="24"/>
          <w:szCs w:val="24"/>
        </w:rPr>
        <w:t xml:space="preserve">p OÜ </w:t>
      </w:r>
      <w:r w:rsidRPr="00C12C61">
        <w:rPr>
          <w:rFonts w:ascii="Times New Roman" w:hAnsi="Times New Roman" w:cs="Times New Roman"/>
          <w:sz w:val="24"/>
          <w:szCs w:val="24"/>
        </w:rPr>
        <w:t>lepingute alusel tehtud investeeringuid tõendava</w:t>
      </w:r>
      <w:r w:rsidR="00A4072F" w:rsidRPr="00C12C61">
        <w:rPr>
          <w:rFonts w:ascii="Times New Roman" w:hAnsi="Times New Roman" w:cs="Times New Roman"/>
          <w:sz w:val="24"/>
          <w:szCs w:val="24"/>
        </w:rPr>
        <w:t>te</w:t>
      </w:r>
      <w:r w:rsidRPr="00C12C61">
        <w:rPr>
          <w:rFonts w:ascii="Times New Roman" w:hAnsi="Times New Roman" w:cs="Times New Roman"/>
          <w:sz w:val="24"/>
          <w:szCs w:val="24"/>
        </w:rPr>
        <w:t xml:space="preserve"> arve</w:t>
      </w:r>
      <w:r w:rsidR="00A4072F" w:rsidRPr="00C12C61">
        <w:rPr>
          <w:rFonts w:ascii="Times New Roman" w:hAnsi="Times New Roman" w:cs="Times New Roman"/>
          <w:sz w:val="24"/>
          <w:szCs w:val="24"/>
        </w:rPr>
        <w:t>te</w:t>
      </w:r>
      <w:r w:rsidRPr="00C12C61">
        <w:rPr>
          <w:rFonts w:ascii="Times New Roman" w:hAnsi="Times New Roman" w:cs="Times New Roman"/>
          <w:sz w:val="24"/>
          <w:szCs w:val="24"/>
        </w:rPr>
        <w:t xml:space="preserve"> </w:t>
      </w:r>
      <w:r w:rsidR="00A4072F" w:rsidRPr="00C12C61">
        <w:rPr>
          <w:rFonts w:ascii="Times New Roman" w:hAnsi="Times New Roman" w:cs="Times New Roman"/>
          <w:sz w:val="24"/>
          <w:szCs w:val="24"/>
        </w:rPr>
        <w:t xml:space="preserve">audit </w:t>
      </w:r>
      <w:r w:rsidRPr="00C12C61">
        <w:rPr>
          <w:rFonts w:ascii="Times New Roman" w:hAnsi="Times New Roman" w:cs="Times New Roman"/>
          <w:sz w:val="24"/>
          <w:szCs w:val="24"/>
        </w:rPr>
        <w:t>korraldada.</w:t>
      </w:r>
    </w:p>
    <w:p w14:paraId="168977AD" w14:textId="77777777" w:rsidR="00092225" w:rsidRPr="00C12C61" w:rsidRDefault="00092225" w:rsidP="00C12C61">
      <w:pPr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C0F433" w14:textId="77777777" w:rsidR="00092225" w:rsidRPr="00C12C61" w:rsidRDefault="00092225" w:rsidP="00C12C61">
      <w:pPr>
        <w:pStyle w:val="Heading2"/>
        <w:spacing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 w:rsidRPr="00C12C61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lastRenderedPageBreak/>
        <w:t>Päevakorrapunkt nr 4</w:t>
      </w:r>
    </w:p>
    <w:p w14:paraId="2F6525E4" w14:textId="357AB447" w:rsidR="00092225" w:rsidRPr="00C12C61" w:rsidRDefault="00092225" w:rsidP="00C12C61">
      <w:pPr>
        <w:pStyle w:val="Heading2"/>
        <w:spacing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 w:rsidRPr="00C12C61">
        <w:rPr>
          <w:rFonts w:ascii="Times New Roman" w:hAnsi="Times New Roman" w:cs="Times New Roman"/>
          <w:color w:val="auto"/>
          <w:sz w:val="24"/>
          <w:szCs w:val="24"/>
        </w:rPr>
        <w:t>E</w:t>
      </w:r>
      <w:r w:rsidR="004A6012">
        <w:rPr>
          <w:rFonts w:ascii="Times New Roman" w:hAnsi="Times New Roman" w:cs="Times New Roman"/>
          <w:color w:val="auto"/>
          <w:sz w:val="24"/>
          <w:szCs w:val="24"/>
        </w:rPr>
        <w:t xml:space="preserve">esti </w:t>
      </w:r>
      <w:r w:rsidRPr="00C12C61">
        <w:rPr>
          <w:rFonts w:ascii="Times New Roman" w:hAnsi="Times New Roman" w:cs="Times New Roman"/>
          <w:color w:val="auto"/>
          <w:sz w:val="24"/>
          <w:szCs w:val="24"/>
        </w:rPr>
        <w:t>P</w:t>
      </w:r>
      <w:r w:rsidR="004A6012">
        <w:rPr>
          <w:rFonts w:ascii="Times New Roman" w:hAnsi="Times New Roman" w:cs="Times New Roman"/>
          <w:color w:val="auto"/>
          <w:sz w:val="24"/>
          <w:szCs w:val="24"/>
        </w:rPr>
        <w:t xml:space="preserve">uuetega </w:t>
      </w:r>
      <w:r w:rsidRPr="00C12C61">
        <w:rPr>
          <w:rFonts w:ascii="Times New Roman" w:hAnsi="Times New Roman" w:cs="Times New Roman"/>
          <w:color w:val="auto"/>
          <w:sz w:val="24"/>
          <w:szCs w:val="24"/>
        </w:rPr>
        <w:t>I</w:t>
      </w:r>
      <w:r w:rsidR="004A6012">
        <w:rPr>
          <w:rFonts w:ascii="Times New Roman" w:hAnsi="Times New Roman" w:cs="Times New Roman"/>
          <w:color w:val="auto"/>
          <w:sz w:val="24"/>
          <w:szCs w:val="24"/>
        </w:rPr>
        <w:t xml:space="preserve">nimeste </w:t>
      </w:r>
      <w:r w:rsidRPr="00C12C61">
        <w:rPr>
          <w:rFonts w:ascii="Times New Roman" w:hAnsi="Times New Roman" w:cs="Times New Roman"/>
          <w:color w:val="auto"/>
          <w:sz w:val="24"/>
          <w:szCs w:val="24"/>
        </w:rPr>
        <w:t>Koja üldkoosoleku otsuste kohta seisukohtade kinnitamine</w:t>
      </w:r>
    </w:p>
    <w:p w14:paraId="566B5BBE" w14:textId="22DCB4E5" w:rsidR="00C1383B" w:rsidRPr="00C12C61" w:rsidRDefault="00000000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Eesti Puuetega Inimeste Koja </w:t>
      </w:r>
      <w:r w:rsidR="00D4518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45183">
        <w:rPr>
          <w:rFonts w:ascii="Times New Roman" w:hAnsi="Times New Roman" w:cs="Times New Roman"/>
          <w:sz w:val="24"/>
          <w:szCs w:val="24"/>
        </w:rPr>
        <w:t>EPIKoja</w:t>
      </w:r>
      <w:proofErr w:type="spellEnd"/>
      <w:r w:rsidR="00D45183">
        <w:rPr>
          <w:rFonts w:ascii="Times New Roman" w:hAnsi="Times New Roman" w:cs="Times New Roman"/>
          <w:sz w:val="24"/>
          <w:szCs w:val="24"/>
        </w:rPr>
        <w:t xml:space="preserve">) </w:t>
      </w:r>
      <w:r w:rsidRPr="00C12C61">
        <w:rPr>
          <w:rFonts w:ascii="Times New Roman" w:hAnsi="Times New Roman" w:cs="Times New Roman"/>
          <w:sz w:val="24"/>
          <w:szCs w:val="24"/>
        </w:rPr>
        <w:t xml:space="preserve">üldkoosolek toimub 18.–19. augustil 2026 Värska sanatooriumis. EPL-i esindab </w:t>
      </w:r>
      <w:r w:rsidR="00BE43FA">
        <w:rPr>
          <w:rFonts w:ascii="Times New Roman" w:hAnsi="Times New Roman" w:cs="Times New Roman"/>
          <w:sz w:val="24"/>
          <w:szCs w:val="24"/>
        </w:rPr>
        <w:t>sellel</w:t>
      </w:r>
      <w:r w:rsidRPr="00C12C61">
        <w:rPr>
          <w:rFonts w:ascii="Times New Roman" w:hAnsi="Times New Roman" w:cs="Times New Roman"/>
          <w:sz w:val="24"/>
          <w:szCs w:val="24"/>
        </w:rPr>
        <w:t xml:space="preserve"> Tiina Tamm.</w:t>
      </w:r>
    </w:p>
    <w:p w14:paraId="6FAB5F89" w14:textId="77777777" w:rsidR="00C1383B" w:rsidRPr="00C12C61" w:rsidRDefault="00000000" w:rsidP="00C12C61">
      <w:pPr>
        <w:pStyle w:val="Heading3"/>
        <w:spacing w:line="276" w:lineRule="auto"/>
        <w:rPr>
          <w:rFonts w:ascii="Times New Roman" w:hAnsi="Times New Roman" w:cs="Times New Roman"/>
          <w:color w:val="auto"/>
        </w:rPr>
      </w:pPr>
      <w:r w:rsidRPr="00C12C61">
        <w:rPr>
          <w:rFonts w:ascii="Times New Roman" w:hAnsi="Times New Roman" w:cs="Times New Roman"/>
          <w:color w:val="auto"/>
        </w:rPr>
        <w:t>Juhatus arutas:</w:t>
      </w:r>
    </w:p>
    <w:p w14:paraId="1C7D10F8" w14:textId="263C6B15" w:rsidR="00C1383B" w:rsidRPr="00C12C61" w:rsidRDefault="00000000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Üldkoosolekul otsustatakse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EPIKoja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põhikirja muudatus, millega laiendataks koja eesmärki puudega inimeste </w:t>
      </w:r>
      <w:r w:rsidR="00C12C61" w:rsidRPr="00C12C61">
        <w:rPr>
          <w:rFonts w:ascii="Times New Roman" w:hAnsi="Times New Roman" w:cs="Times New Roman"/>
          <w:sz w:val="24"/>
          <w:szCs w:val="24"/>
        </w:rPr>
        <w:t xml:space="preserve">huvikaitselt </w:t>
      </w:r>
      <w:r w:rsidRPr="00C12C61">
        <w:rPr>
          <w:rFonts w:ascii="Times New Roman" w:hAnsi="Times New Roman" w:cs="Times New Roman"/>
          <w:sz w:val="24"/>
          <w:szCs w:val="24"/>
        </w:rPr>
        <w:t>ka krooniliste haigustega inimeste</w:t>
      </w:r>
      <w:r w:rsidR="00EA317A">
        <w:rPr>
          <w:rFonts w:ascii="Times New Roman" w:hAnsi="Times New Roman" w:cs="Times New Roman"/>
          <w:sz w:val="24"/>
          <w:szCs w:val="24"/>
        </w:rPr>
        <w:t xml:space="preserve"> huvikaitse</w:t>
      </w:r>
      <w:r w:rsidRPr="00C12C61">
        <w:rPr>
          <w:rFonts w:ascii="Times New Roman" w:hAnsi="Times New Roman" w:cs="Times New Roman"/>
          <w:sz w:val="24"/>
          <w:szCs w:val="24"/>
        </w:rPr>
        <w:t>le. Juhatus leidis, et muudatus hajutaks koja fookust ning suurendaks konkurentsi juba väheneva riikliku rahastuse pärast.</w:t>
      </w:r>
    </w:p>
    <w:p w14:paraId="07E6F681" w14:textId="77777777" w:rsidR="00C1383B" w:rsidRPr="00C12C61" w:rsidRDefault="00000000" w:rsidP="00C12C61">
      <w:pPr>
        <w:pStyle w:val="Heading3"/>
        <w:spacing w:line="276" w:lineRule="auto"/>
        <w:rPr>
          <w:rFonts w:ascii="Times New Roman" w:hAnsi="Times New Roman" w:cs="Times New Roman"/>
          <w:color w:val="auto"/>
        </w:rPr>
      </w:pPr>
      <w:r w:rsidRPr="00C12C61">
        <w:rPr>
          <w:rFonts w:ascii="Times New Roman" w:hAnsi="Times New Roman" w:cs="Times New Roman"/>
          <w:color w:val="auto"/>
        </w:rPr>
        <w:t>Juhatus otsustas:</w:t>
      </w:r>
    </w:p>
    <w:p w14:paraId="428B7493" w14:textId="6B2F987A" w:rsidR="00C1383B" w:rsidRPr="00C12C61" w:rsidRDefault="00000000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Hääletada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EPIKoja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eesmärgi laiendamise vastu.</w:t>
      </w:r>
    </w:p>
    <w:p w14:paraId="141294B5" w14:textId="77777777" w:rsidR="00092225" w:rsidRPr="00C12C61" w:rsidRDefault="00092225" w:rsidP="00C12C61">
      <w:pPr>
        <w:pStyle w:val="Heading2"/>
        <w:spacing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 w:rsidRPr="00C12C61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Päevakorrapunkt nr 5</w:t>
      </w:r>
    </w:p>
    <w:p w14:paraId="27DFA9D0" w14:textId="77777777" w:rsidR="00092225" w:rsidRPr="00C12C61" w:rsidRDefault="00092225" w:rsidP="00C12C61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C61">
        <w:rPr>
          <w:rFonts w:ascii="Times New Roman" w:eastAsia="Times New Roman" w:hAnsi="Times New Roman" w:cs="Times New Roman"/>
          <w:sz w:val="24"/>
          <w:szCs w:val="24"/>
        </w:rPr>
        <w:t>Kirjad ja info</w:t>
      </w:r>
    </w:p>
    <w:p w14:paraId="4A826408" w14:textId="77777777" w:rsidR="007537D4" w:rsidRPr="00C12C61" w:rsidRDefault="00D520B7" w:rsidP="00C12C61">
      <w:pPr>
        <w:pStyle w:val="ListParagraph"/>
        <w:numPr>
          <w:ilvl w:val="0"/>
          <w:numId w:val="6"/>
        </w:num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>Pimekurtide osalemine Põhjamaade konverentsil.</w:t>
      </w:r>
    </w:p>
    <w:p w14:paraId="07446E16" w14:textId="65C85701" w:rsidR="00C1383B" w:rsidRPr="00C12C61" w:rsidRDefault="00000000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Põhjamaade komitee pakkus rahastust Eesti esindaja osalemiseks 15.–17. septembril toimuval Põhjamaade pimekurtide konverentsil. </w:t>
      </w:r>
      <w:r w:rsidR="00CA33F6" w:rsidRPr="00C12C61">
        <w:rPr>
          <w:rFonts w:ascii="Times New Roman" w:hAnsi="Times New Roman" w:cs="Times New Roman"/>
          <w:sz w:val="24"/>
          <w:szCs w:val="24"/>
        </w:rPr>
        <w:t xml:space="preserve">Selgus, et </w:t>
      </w:r>
      <w:proofErr w:type="spellStart"/>
      <w:r w:rsidR="00B60FED">
        <w:rPr>
          <w:rFonts w:ascii="Times New Roman" w:hAnsi="Times New Roman" w:cs="Times New Roman"/>
          <w:sz w:val="24"/>
          <w:szCs w:val="24"/>
        </w:rPr>
        <w:t>EPIKoja</w:t>
      </w:r>
      <w:proofErr w:type="spellEnd"/>
      <w:r w:rsidR="00CA33F6" w:rsidRPr="00C12C61">
        <w:rPr>
          <w:rFonts w:ascii="Times New Roman" w:hAnsi="Times New Roman" w:cs="Times New Roman"/>
          <w:sz w:val="24"/>
          <w:szCs w:val="24"/>
        </w:rPr>
        <w:t xml:space="preserve"> liige </w:t>
      </w:r>
      <w:r w:rsidR="005427EE">
        <w:rPr>
          <w:rFonts w:ascii="Times New Roman" w:hAnsi="Times New Roman" w:cs="Times New Roman"/>
          <w:sz w:val="24"/>
          <w:szCs w:val="24"/>
        </w:rPr>
        <w:t xml:space="preserve">Eesti </w:t>
      </w:r>
      <w:r w:rsidR="00CA33F6" w:rsidRPr="00C12C61">
        <w:rPr>
          <w:rFonts w:ascii="Times New Roman" w:hAnsi="Times New Roman" w:cs="Times New Roman"/>
          <w:sz w:val="24"/>
          <w:szCs w:val="24"/>
        </w:rPr>
        <w:t xml:space="preserve">Pimekurtide </w:t>
      </w:r>
      <w:r w:rsidR="00D0333F">
        <w:rPr>
          <w:rFonts w:ascii="Times New Roman" w:hAnsi="Times New Roman" w:cs="Times New Roman"/>
          <w:sz w:val="24"/>
          <w:szCs w:val="24"/>
        </w:rPr>
        <w:t>T</w:t>
      </w:r>
      <w:r w:rsidR="00CA33F6" w:rsidRPr="00C12C61">
        <w:rPr>
          <w:rFonts w:ascii="Times New Roman" w:hAnsi="Times New Roman" w:cs="Times New Roman"/>
          <w:sz w:val="24"/>
          <w:szCs w:val="24"/>
        </w:rPr>
        <w:t>ugiliit ei soovinud üritusel osaleda. Peale otsinguid ei leitud kahjuks ka teisi soovijaid.</w:t>
      </w:r>
    </w:p>
    <w:p w14:paraId="753FB074" w14:textId="1D8FA6A1" w:rsidR="00C12C61" w:rsidRPr="00C12C61" w:rsidRDefault="00C12C61" w:rsidP="00C12C61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>INVOCAVA projektis osalemine</w:t>
      </w:r>
    </w:p>
    <w:p w14:paraId="673FFA09" w14:textId="58795BD3" w:rsidR="00D520B7" w:rsidRPr="00C12C61" w:rsidRDefault="00D520B7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 xml:space="preserve">Läti ettevõte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Digimedia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tegi EPL-ile koostööettepaneku projektis</w:t>
      </w:r>
      <w:r w:rsidR="00C12C61" w:rsidRPr="00C12C61">
        <w:rPr>
          <w:rFonts w:ascii="Times New Roman" w:hAnsi="Times New Roman" w:cs="Times New Roman"/>
          <w:sz w:val="24"/>
          <w:szCs w:val="24"/>
        </w:rPr>
        <w:t xml:space="preserve"> INVOCAVA</w:t>
      </w:r>
      <w:r w:rsidRPr="00C12C61">
        <w:rPr>
          <w:rFonts w:ascii="Times New Roman" w:hAnsi="Times New Roman" w:cs="Times New Roman"/>
          <w:sz w:val="24"/>
          <w:szCs w:val="24"/>
        </w:rPr>
        <w:t>, mille eesmärk on arendada tehisaru abil eesti- ja lätikeelset kirjeldustõlget ning subtiitreid. Ettevõte oli esmalt pöördunud Euroopa Pimedate Liidu poole, kes soovitas teha koostööd Balti riikide pimedate liitudega. EPL vajab enne osalemisotsus</w:t>
      </w:r>
      <w:r w:rsidR="00A00E2C">
        <w:rPr>
          <w:rFonts w:ascii="Times New Roman" w:hAnsi="Times New Roman" w:cs="Times New Roman"/>
          <w:sz w:val="24"/>
          <w:szCs w:val="24"/>
        </w:rPr>
        <w:t>e tegemist</w:t>
      </w:r>
      <w:r w:rsidRPr="00C12C61">
        <w:rPr>
          <w:rFonts w:ascii="Times New Roman" w:hAnsi="Times New Roman" w:cs="Times New Roman"/>
          <w:sz w:val="24"/>
          <w:szCs w:val="24"/>
        </w:rPr>
        <w:t xml:space="preserve"> selgust töömahu, tasu, oodatavate tulemuste, vastutuse ja õiguste jaotuse kohta. Jakob Rosin kogub </w:t>
      </w:r>
      <w:proofErr w:type="spellStart"/>
      <w:r w:rsidRPr="00C12C61">
        <w:rPr>
          <w:rFonts w:ascii="Times New Roman" w:hAnsi="Times New Roman" w:cs="Times New Roman"/>
          <w:sz w:val="24"/>
          <w:szCs w:val="24"/>
        </w:rPr>
        <w:t>Digimedialt</w:t>
      </w:r>
      <w:proofErr w:type="spellEnd"/>
      <w:r w:rsidRPr="00C12C61">
        <w:rPr>
          <w:rFonts w:ascii="Times New Roman" w:hAnsi="Times New Roman" w:cs="Times New Roman"/>
          <w:sz w:val="24"/>
          <w:szCs w:val="24"/>
        </w:rPr>
        <w:t xml:space="preserve"> täpsustused ja saadab seejärel info juhatusele.</w:t>
      </w:r>
    </w:p>
    <w:p w14:paraId="24F8A059" w14:textId="21B4DCA8" w:rsidR="00C12C61" w:rsidRPr="00C12C61" w:rsidRDefault="009E59EC" w:rsidP="00C12C61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Tallinn, L</w:t>
      </w:r>
      <w:r w:rsidR="00C12C61" w:rsidRPr="00C12C61">
        <w:rPr>
          <w:rFonts w:ascii="Times New Roman" w:hAnsi="Times New Roman" w:cs="Times New Roman"/>
          <w:sz w:val="24"/>
          <w:szCs w:val="24"/>
        </w:rPr>
        <w:t>aki 7</w:t>
      </w:r>
      <w:r w:rsidR="00DD44FE">
        <w:rPr>
          <w:rFonts w:ascii="Times New Roman" w:hAnsi="Times New Roman" w:cs="Times New Roman"/>
          <w:sz w:val="24"/>
          <w:szCs w:val="24"/>
        </w:rPr>
        <w:t>b</w:t>
      </w:r>
      <w:r w:rsidR="00C12C61" w:rsidRPr="00C12C61">
        <w:rPr>
          <w:rFonts w:ascii="Times New Roman" w:hAnsi="Times New Roman" w:cs="Times New Roman"/>
          <w:sz w:val="24"/>
          <w:szCs w:val="24"/>
        </w:rPr>
        <w:t xml:space="preserve"> uued üürilepingud</w:t>
      </w:r>
    </w:p>
    <w:p w14:paraId="0D49E351" w14:textId="4FC4E72E" w:rsidR="00CC1266" w:rsidRPr="00C12C61" w:rsidRDefault="00CC1266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>4. mail 2026 teatas Laki Auto OÜ, et soovib alates 5. juulist 2026 lõpetada Laki 7b hoone üürilepingud nr 85, 87 ja 89.</w:t>
      </w:r>
      <w:r w:rsidR="00C12C61" w:rsidRPr="00C12C61">
        <w:rPr>
          <w:rFonts w:ascii="Times New Roman" w:hAnsi="Times New Roman" w:cs="Times New Roman"/>
          <w:sz w:val="24"/>
          <w:szCs w:val="24"/>
        </w:rPr>
        <w:t xml:space="preserve"> </w:t>
      </w:r>
      <w:r w:rsidRPr="00C12C61">
        <w:rPr>
          <w:rFonts w:ascii="Times New Roman" w:hAnsi="Times New Roman" w:cs="Times New Roman"/>
          <w:sz w:val="24"/>
          <w:szCs w:val="24"/>
        </w:rPr>
        <w:t xml:space="preserve">Lõpetatud lepingute alusel tagastati EPL-ile 1589 m² pinda. Laki Auto </w:t>
      </w:r>
      <w:r w:rsidR="000D01B3">
        <w:rPr>
          <w:rFonts w:ascii="Times New Roman" w:hAnsi="Times New Roman" w:cs="Times New Roman"/>
          <w:sz w:val="24"/>
          <w:szCs w:val="24"/>
        </w:rPr>
        <w:t xml:space="preserve">OÜ </w:t>
      </w:r>
      <w:r w:rsidRPr="00C12C61">
        <w:rPr>
          <w:rFonts w:ascii="Times New Roman" w:hAnsi="Times New Roman" w:cs="Times New Roman"/>
          <w:sz w:val="24"/>
          <w:szCs w:val="24"/>
        </w:rPr>
        <w:t>oli sõlminud nendel pindadel lepingud viie juriidilise isikuga, kes soovisid sõlmida uued üürilepingud otse EPL-iga.</w:t>
      </w:r>
      <w:r w:rsidR="00C12C61" w:rsidRPr="00C12C61">
        <w:rPr>
          <w:rFonts w:ascii="Times New Roman" w:hAnsi="Times New Roman" w:cs="Times New Roman"/>
          <w:sz w:val="24"/>
          <w:szCs w:val="24"/>
        </w:rPr>
        <w:t xml:space="preserve"> </w:t>
      </w:r>
      <w:r w:rsidRPr="00C12C61">
        <w:rPr>
          <w:rFonts w:ascii="Times New Roman" w:hAnsi="Times New Roman" w:cs="Times New Roman"/>
          <w:sz w:val="24"/>
          <w:szCs w:val="24"/>
        </w:rPr>
        <w:t>EPL on sõlminud neli üürilepingut</w:t>
      </w:r>
      <w:r w:rsidR="00512A04" w:rsidRPr="00C12C61">
        <w:rPr>
          <w:rFonts w:ascii="Times New Roman" w:hAnsi="Times New Roman" w:cs="Times New Roman"/>
          <w:sz w:val="24"/>
          <w:szCs w:val="24"/>
        </w:rPr>
        <w:t>, ühe üürnikuga on lepingu sõlmimine pooleli.</w:t>
      </w:r>
    </w:p>
    <w:p w14:paraId="6B195B1A" w14:textId="7350A3C9" w:rsidR="00C12C61" w:rsidRPr="00C12C61" w:rsidRDefault="00C12C61" w:rsidP="00C12C61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12C61">
        <w:rPr>
          <w:rFonts w:ascii="Times New Roman" w:hAnsi="Times New Roman" w:cs="Times New Roman"/>
          <w:sz w:val="24"/>
          <w:szCs w:val="24"/>
        </w:rPr>
        <w:t>Tunnustuse „Aasta tegu“ statuudi muudatus</w:t>
      </w:r>
    </w:p>
    <w:p w14:paraId="65AB8CB5" w14:textId="732F248F" w:rsidR="007537D4" w:rsidRPr="00C12C61" w:rsidRDefault="000D01B3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537D4" w:rsidRPr="00C12C61">
        <w:rPr>
          <w:rFonts w:ascii="Times New Roman" w:hAnsi="Times New Roman" w:cs="Times New Roman"/>
          <w:sz w:val="24"/>
          <w:szCs w:val="24"/>
        </w:rPr>
        <w:t>8. aprillil otsustas juhatus muuta tunnustuse „Aasta tegu“ statuuti. Muudetud statuut on avaldatud EPL-i kodulehel ning lisatud protokollile lisana nr 1.</w:t>
      </w:r>
    </w:p>
    <w:p w14:paraId="0141E64E" w14:textId="77777777" w:rsidR="00CC1266" w:rsidRPr="00C12C61" w:rsidRDefault="00CC1266" w:rsidP="00C12C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CC1266" w:rsidRPr="00C12C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FDCD9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9084E44"/>
    <w:multiLevelType w:val="hybridMultilevel"/>
    <w:tmpl w:val="4E5819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33DC7"/>
    <w:multiLevelType w:val="hybridMultilevel"/>
    <w:tmpl w:val="9D984628"/>
    <w:lvl w:ilvl="0" w:tplc="DF0676C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254B2E"/>
    <w:multiLevelType w:val="hybridMultilevel"/>
    <w:tmpl w:val="A87043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CA54AB"/>
    <w:multiLevelType w:val="hybridMultilevel"/>
    <w:tmpl w:val="E43EC0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D35C4"/>
    <w:multiLevelType w:val="multilevel"/>
    <w:tmpl w:val="B372AB0E"/>
    <w:lvl w:ilvl="0">
      <w:start w:val="11"/>
      <w:numFmt w:val="decimal"/>
      <w:lvlText w:val="%1.0"/>
      <w:lvlJc w:val="left"/>
      <w:pPr>
        <w:ind w:left="900" w:hanging="540"/>
      </w:pPr>
    </w:lvl>
    <w:lvl w:ilvl="1">
      <w:start w:val="1"/>
      <w:numFmt w:val="decimalZero"/>
      <w:lvlText w:val="%1.%2"/>
      <w:lvlJc w:val="left"/>
      <w:pPr>
        <w:ind w:left="1608" w:hanging="540"/>
      </w:pPr>
    </w:lvl>
    <w:lvl w:ilvl="2">
      <w:start w:val="1"/>
      <w:numFmt w:val="decimal"/>
      <w:lvlText w:val="%1.%2.%3"/>
      <w:lvlJc w:val="left"/>
      <w:pPr>
        <w:ind w:left="2496" w:hanging="720"/>
      </w:pPr>
    </w:lvl>
    <w:lvl w:ilvl="3">
      <w:start w:val="1"/>
      <w:numFmt w:val="decimal"/>
      <w:lvlText w:val="%1.%2.%3.%4"/>
      <w:lvlJc w:val="left"/>
      <w:pPr>
        <w:ind w:left="3204" w:hanging="720"/>
      </w:pPr>
    </w:lvl>
    <w:lvl w:ilvl="4">
      <w:start w:val="1"/>
      <w:numFmt w:val="decimal"/>
      <w:lvlText w:val="%1.%2.%3.%4.%5"/>
      <w:lvlJc w:val="left"/>
      <w:pPr>
        <w:ind w:left="4272" w:hanging="1080"/>
      </w:pPr>
    </w:lvl>
    <w:lvl w:ilvl="5">
      <w:start w:val="1"/>
      <w:numFmt w:val="decimal"/>
      <w:lvlText w:val="%1.%2.%3.%4.%5.%6"/>
      <w:lvlJc w:val="left"/>
      <w:pPr>
        <w:ind w:left="4980" w:hanging="1080"/>
      </w:pPr>
    </w:lvl>
    <w:lvl w:ilvl="6">
      <w:start w:val="1"/>
      <w:numFmt w:val="decimal"/>
      <w:lvlText w:val="%1.%2.%3.%4.%5.%6.%7"/>
      <w:lvlJc w:val="left"/>
      <w:pPr>
        <w:ind w:left="6048" w:hanging="1440"/>
      </w:pPr>
    </w:lvl>
    <w:lvl w:ilvl="7">
      <w:start w:val="1"/>
      <w:numFmt w:val="decimal"/>
      <w:lvlText w:val="%1.%2.%3.%4.%5.%6.%7.%8"/>
      <w:lvlJc w:val="left"/>
      <w:pPr>
        <w:ind w:left="6756" w:hanging="1440"/>
      </w:pPr>
    </w:lvl>
    <w:lvl w:ilvl="8">
      <w:start w:val="1"/>
      <w:numFmt w:val="decimal"/>
      <w:lvlText w:val="%1.%2.%3.%4.%5.%6.%7.%8.%9"/>
      <w:lvlJc w:val="left"/>
      <w:pPr>
        <w:ind w:left="7824" w:hanging="1800"/>
      </w:pPr>
    </w:lvl>
  </w:abstractNum>
  <w:num w:numId="1" w16cid:durableId="18018489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7166211">
    <w:abstractNumId w:val="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3860854">
    <w:abstractNumId w:val="3"/>
  </w:num>
  <w:num w:numId="4" w16cid:durableId="647562593">
    <w:abstractNumId w:val="0"/>
  </w:num>
  <w:num w:numId="5" w16cid:durableId="302081273">
    <w:abstractNumId w:val="2"/>
  </w:num>
  <w:num w:numId="6" w16cid:durableId="1906988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8F9"/>
    <w:rsid w:val="000014DF"/>
    <w:rsid w:val="00006B19"/>
    <w:rsid w:val="0001501F"/>
    <w:rsid w:val="00032596"/>
    <w:rsid w:val="000551FA"/>
    <w:rsid w:val="000675DC"/>
    <w:rsid w:val="000749F5"/>
    <w:rsid w:val="00092225"/>
    <w:rsid w:val="000A7915"/>
    <w:rsid w:val="000B61FF"/>
    <w:rsid w:val="000D01B3"/>
    <w:rsid w:val="000E5588"/>
    <w:rsid w:val="000E7999"/>
    <w:rsid w:val="000E7C50"/>
    <w:rsid w:val="000F578D"/>
    <w:rsid w:val="001010AC"/>
    <w:rsid w:val="00101A96"/>
    <w:rsid w:val="00117934"/>
    <w:rsid w:val="00124E01"/>
    <w:rsid w:val="001322D2"/>
    <w:rsid w:val="00144453"/>
    <w:rsid w:val="00156B8F"/>
    <w:rsid w:val="001611CF"/>
    <w:rsid w:val="00177632"/>
    <w:rsid w:val="001911B4"/>
    <w:rsid w:val="00193211"/>
    <w:rsid w:val="00196AE3"/>
    <w:rsid w:val="001B7386"/>
    <w:rsid w:val="001C30FD"/>
    <w:rsid w:val="001F112E"/>
    <w:rsid w:val="002035A3"/>
    <w:rsid w:val="0022156D"/>
    <w:rsid w:val="00227B6F"/>
    <w:rsid w:val="00237852"/>
    <w:rsid w:val="00240C28"/>
    <w:rsid w:val="002544EF"/>
    <w:rsid w:val="0027774F"/>
    <w:rsid w:val="00284DD2"/>
    <w:rsid w:val="00291498"/>
    <w:rsid w:val="002A32E6"/>
    <w:rsid w:val="002C6CD6"/>
    <w:rsid w:val="002D26F8"/>
    <w:rsid w:val="00344BC9"/>
    <w:rsid w:val="00346BCD"/>
    <w:rsid w:val="003524A3"/>
    <w:rsid w:val="00354E75"/>
    <w:rsid w:val="00393F90"/>
    <w:rsid w:val="003D16F2"/>
    <w:rsid w:val="00417BD5"/>
    <w:rsid w:val="00422EB6"/>
    <w:rsid w:val="00424002"/>
    <w:rsid w:val="00436D6B"/>
    <w:rsid w:val="004475F9"/>
    <w:rsid w:val="0048037C"/>
    <w:rsid w:val="0049702E"/>
    <w:rsid w:val="004A6012"/>
    <w:rsid w:val="004B174A"/>
    <w:rsid w:val="004C0518"/>
    <w:rsid w:val="004C05A4"/>
    <w:rsid w:val="004E382C"/>
    <w:rsid w:val="004E3B93"/>
    <w:rsid w:val="004F6A7D"/>
    <w:rsid w:val="005013C1"/>
    <w:rsid w:val="00501F03"/>
    <w:rsid w:val="005057D7"/>
    <w:rsid w:val="005101FC"/>
    <w:rsid w:val="00512A04"/>
    <w:rsid w:val="00522C7D"/>
    <w:rsid w:val="00526E7B"/>
    <w:rsid w:val="005427EE"/>
    <w:rsid w:val="0056141F"/>
    <w:rsid w:val="0056296F"/>
    <w:rsid w:val="00571D13"/>
    <w:rsid w:val="005A034B"/>
    <w:rsid w:val="005B61B1"/>
    <w:rsid w:val="005D49A8"/>
    <w:rsid w:val="005E0B18"/>
    <w:rsid w:val="00616F2F"/>
    <w:rsid w:val="00630D1A"/>
    <w:rsid w:val="006322B8"/>
    <w:rsid w:val="006431E3"/>
    <w:rsid w:val="00655506"/>
    <w:rsid w:val="00655CC2"/>
    <w:rsid w:val="00656263"/>
    <w:rsid w:val="00666A6E"/>
    <w:rsid w:val="006971A7"/>
    <w:rsid w:val="006A5001"/>
    <w:rsid w:val="006C6493"/>
    <w:rsid w:val="006D0E60"/>
    <w:rsid w:val="006D5BED"/>
    <w:rsid w:val="006E3757"/>
    <w:rsid w:val="006F0844"/>
    <w:rsid w:val="007306CF"/>
    <w:rsid w:val="00734FF8"/>
    <w:rsid w:val="007537D4"/>
    <w:rsid w:val="00756225"/>
    <w:rsid w:val="00764507"/>
    <w:rsid w:val="00770BC7"/>
    <w:rsid w:val="007733A3"/>
    <w:rsid w:val="00773F61"/>
    <w:rsid w:val="00775D1F"/>
    <w:rsid w:val="007843E6"/>
    <w:rsid w:val="007965FC"/>
    <w:rsid w:val="007A25CD"/>
    <w:rsid w:val="007A610F"/>
    <w:rsid w:val="007B6150"/>
    <w:rsid w:val="007D0B34"/>
    <w:rsid w:val="007E606E"/>
    <w:rsid w:val="00802252"/>
    <w:rsid w:val="00827F47"/>
    <w:rsid w:val="008419AB"/>
    <w:rsid w:val="008502C5"/>
    <w:rsid w:val="0085647C"/>
    <w:rsid w:val="00864E1A"/>
    <w:rsid w:val="00870CCA"/>
    <w:rsid w:val="00871583"/>
    <w:rsid w:val="008921CD"/>
    <w:rsid w:val="008A2D0B"/>
    <w:rsid w:val="008A48E7"/>
    <w:rsid w:val="008A6D25"/>
    <w:rsid w:val="008D5BC1"/>
    <w:rsid w:val="008E01AB"/>
    <w:rsid w:val="009121AC"/>
    <w:rsid w:val="00922276"/>
    <w:rsid w:val="00942EBC"/>
    <w:rsid w:val="00942F6C"/>
    <w:rsid w:val="009524A8"/>
    <w:rsid w:val="009672C3"/>
    <w:rsid w:val="0099627B"/>
    <w:rsid w:val="009A4027"/>
    <w:rsid w:val="009B3A3A"/>
    <w:rsid w:val="009D7AF9"/>
    <w:rsid w:val="009E464C"/>
    <w:rsid w:val="009E59EC"/>
    <w:rsid w:val="00A00E2C"/>
    <w:rsid w:val="00A17E66"/>
    <w:rsid w:val="00A20F1F"/>
    <w:rsid w:val="00A4072F"/>
    <w:rsid w:val="00A53452"/>
    <w:rsid w:val="00A54C2A"/>
    <w:rsid w:val="00A55300"/>
    <w:rsid w:val="00A75A12"/>
    <w:rsid w:val="00A910F5"/>
    <w:rsid w:val="00A91FA3"/>
    <w:rsid w:val="00AA426C"/>
    <w:rsid w:val="00AB4AB6"/>
    <w:rsid w:val="00AC4B9F"/>
    <w:rsid w:val="00AF15D9"/>
    <w:rsid w:val="00AF62D9"/>
    <w:rsid w:val="00B05F86"/>
    <w:rsid w:val="00B22AE7"/>
    <w:rsid w:val="00B248B0"/>
    <w:rsid w:val="00B313C7"/>
    <w:rsid w:val="00B43EC5"/>
    <w:rsid w:val="00B52ABB"/>
    <w:rsid w:val="00B60FED"/>
    <w:rsid w:val="00BC00F8"/>
    <w:rsid w:val="00BD441E"/>
    <w:rsid w:val="00BD4DB4"/>
    <w:rsid w:val="00BE18E5"/>
    <w:rsid w:val="00BE43FA"/>
    <w:rsid w:val="00C02116"/>
    <w:rsid w:val="00C06E23"/>
    <w:rsid w:val="00C11566"/>
    <w:rsid w:val="00C12C61"/>
    <w:rsid w:val="00C1383B"/>
    <w:rsid w:val="00C13A9B"/>
    <w:rsid w:val="00C26391"/>
    <w:rsid w:val="00C32418"/>
    <w:rsid w:val="00C46FFA"/>
    <w:rsid w:val="00C61385"/>
    <w:rsid w:val="00C8447F"/>
    <w:rsid w:val="00C87DBC"/>
    <w:rsid w:val="00C908A4"/>
    <w:rsid w:val="00CA129F"/>
    <w:rsid w:val="00CA33F6"/>
    <w:rsid w:val="00CB15AC"/>
    <w:rsid w:val="00CC1266"/>
    <w:rsid w:val="00CE6407"/>
    <w:rsid w:val="00D0333F"/>
    <w:rsid w:val="00D21665"/>
    <w:rsid w:val="00D45183"/>
    <w:rsid w:val="00D520B7"/>
    <w:rsid w:val="00D81238"/>
    <w:rsid w:val="00D86636"/>
    <w:rsid w:val="00DD44FE"/>
    <w:rsid w:val="00DE3C3C"/>
    <w:rsid w:val="00DF0B0A"/>
    <w:rsid w:val="00E03B13"/>
    <w:rsid w:val="00E044E0"/>
    <w:rsid w:val="00E1586D"/>
    <w:rsid w:val="00E24F59"/>
    <w:rsid w:val="00E34272"/>
    <w:rsid w:val="00E57F24"/>
    <w:rsid w:val="00E6469F"/>
    <w:rsid w:val="00E67A11"/>
    <w:rsid w:val="00E72C6B"/>
    <w:rsid w:val="00E737BD"/>
    <w:rsid w:val="00E75004"/>
    <w:rsid w:val="00E76030"/>
    <w:rsid w:val="00E83FE7"/>
    <w:rsid w:val="00EA317A"/>
    <w:rsid w:val="00EA72DD"/>
    <w:rsid w:val="00EB4CA7"/>
    <w:rsid w:val="00EC452E"/>
    <w:rsid w:val="00ED2438"/>
    <w:rsid w:val="00EE0A40"/>
    <w:rsid w:val="00EE2A06"/>
    <w:rsid w:val="00EE485A"/>
    <w:rsid w:val="00EE736F"/>
    <w:rsid w:val="00EF5B3D"/>
    <w:rsid w:val="00F112CC"/>
    <w:rsid w:val="00F36E42"/>
    <w:rsid w:val="00F40BC9"/>
    <w:rsid w:val="00F557B7"/>
    <w:rsid w:val="00F779B1"/>
    <w:rsid w:val="00FC1B4D"/>
    <w:rsid w:val="00FC618B"/>
    <w:rsid w:val="00FD04B5"/>
    <w:rsid w:val="00FD3860"/>
    <w:rsid w:val="00FD5521"/>
    <w:rsid w:val="00FF074D"/>
    <w:rsid w:val="00FF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73F4B"/>
  <w15:chartTrackingRefBased/>
  <w15:docId w15:val="{38497F83-9510-4E5C-B98E-E13547617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10F"/>
  </w:style>
  <w:style w:type="paragraph" w:styleId="Heading1">
    <w:name w:val="heading 1"/>
    <w:basedOn w:val="Normal"/>
    <w:next w:val="Normal"/>
    <w:link w:val="Heading1Char"/>
    <w:uiPriority w:val="9"/>
    <w:qFormat/>
    <w:rsid w:val="00655C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01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C05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E01A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5550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4C05A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Bullet">
    <w:name w:val="List Bullet"/>
    <w:basedOn w:val="Normal"/>
    <w:uiPriority w:val="99"/>
    <w:unhideWhenUsed/>
    <w:rsid w:val="002A32E6"/>
    <w:pPr>
      <w:numPr>
        <w:numId w:val="4"/>
      </w:numPr>
      <w:spacing w:after="200" w:line="276" w:lineRule="auto"/>
      <w:contextualSpacing/>
    </w:pPr>
    <w:rPr>
      <w:rFonts w:eastAsiaTheme="minorEastAsia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55C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92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0922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UMPIT\Documents\dokumendi%20loomin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dokumendi loomine.dotx</Template>
  <TotalTime>165</TotalTime>
  <Pages>4</Pages>
  <Words>1199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MTÜ Eesti Pimedate Liidu juhatuse koosoleku protokoll nr 26-4 – täiendatud versioon</vt:lpstr>
    </vt:vector>
  </TitlesOfParts>
  <Company/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MTÜ Eesti Pimedate Liidu juhatuse koosoleku protokoll nr 26-4 – täiendatud versioon</dc:title>
  <dc:subject>13. augusti 2026 juhatuse koosoleku täiendatud protokoll</dc:subject>
  <dc:creator>TRUMPIT</dc:creator>
  <cp:keywords/>
  <dc:description>Täiendatud 13. augusti 2026 koosoleku Plaud-transkriptsiooni põhjal; algfail jäeti muutmata.</dc:description>
  <cp:lastModifiedBy>Priit Kasepalu</cp:lastModifiedBy>
  <cp:revision>61</cp:revision>
  <dcterms:created xsi:type="dcterms:W3CDTF">2026-08-12T10:51:00Z</dcterms:created>
  <dcterms:modified xsi:type="dcterms:W3CDTF">2026-08-25T09:27:00Z</dcterms:modified>
</cp:coreProperties>
</file>